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160"/>
      </w:tblGrid>
      <w:tr w:rsidR="00715A0E" w:rsidTr="00596868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786A5A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allowOverlap="1" wp14:anchorId="10EE20E6" wp14:editId="1A70DE5D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249413</wp:posOffset>
                      </wp:positionV>
                      <wp:extent cx="3308985" cy="1750060"/>
                      <wp:effectExtent l="0" t="0" r="0" b="2540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86A5A" w:rsidRPr="00B531D4" w:rsidRDefault="003A7A1F" w:rsidP="00786A5A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86A5A" w:rsidRPr="005E6C9E" w:rsidRDefault="003A7A1F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7A1F" w:rsidRDefault="003A7A1F" w:rsidP="0074235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86A5A" w:rsidRPr="00715A0E" w:rsidRDefault="003A7A1F" w:rsidP="00786A5A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7A1F" w:rsidRDefault="003A7A1F" w:rsidP="005E5563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3A7A1F" w:rsidRDefault="003A7A1F" w:rsidP="005E5563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3A7A1F" w:rsidRDefault="003A7A1F" w:rsidP="005E5563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86A5A" w:rsidRPr="002B501C" w:rsidRDefault="003A7A1F" w:rsidP="00786A5A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6A5A" w:rsidRDefault="003A7A1F" w:rsidP="00786A5A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6A5A" w:rsidRPr="003C54CC" w:rsidRDefault="003A7A1F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6A5A" w:rsidRPr="003C54CC" w:rsidRDefault="003A7A1F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" name="テキスト ボックス 19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86A5A" w:rsidRPr="00826474" w:rsidRDefault="00786A5A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" o:spid="_x0000_s1026" style="position:absolute;left:0;text-align:left;margin-left:256.4pt;margin-top:19.65pt;width:260.55pt;height:137.8pt;z-index:252167168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dsIA&#10;AADaAAAADwAAAGRycy9kb3ducmV2LnhtbESPy2rDMBBF94H8g5hCd4mcQE1wLYdSKJSQRR5ddDlI&#10;U8u1NXIsJXH+PgoUurzcx+GW69F14kJDaDwrWMwzEMTam4ZrBV/Hj9kKRIjIBjvPpOBGAdbVdFJi&#10;YfyV93Q5xFqkEQ4FKrAx9oWUQVtyGOa+J07ejx8cxiSHWpoBr2ncdXKZZbl02HAiWOzp3ZJuD2eX&#10;INugz3t/+l1sW/lt2xxfdnaj1PPT+PYKItIY/8N/7U+jIIfHlXQ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92wgAAANoAAAAPAAAAAAAAAAAAAAAAAJgCAABkcnMvZG93&#10;bnJldi54bWxQSwUGAAAAAAQABAD1AAAAhwMAAAAA&#10;" stroked="f">
                        <v:textbox style="mso-fit-shape-to-text:t">
                          <w:txbxContent>
                            <w:p w:rsidR="00786A5A" w:rsidRPr="00B531D4" w:rsidRDefault="003A7A1F" w:rsidP="00786A5A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2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    <v:textbox>
                          <w:txbxContent>
                            <w:p w:rsidR="00786A5A" w:rsidRPr="005E6C9E" w:rsidRDefault="003A7A1F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02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:rsidR="003A7A1F" w:rsidRDefault="003A7A1F" w:rsidP="0074235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86A5A" w:rsidRPr="00715A0E" w:rsidRDefault="003A7A1F" w:rsidP="00786A5A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boMIA&#10;AADbAAAADwAAAGRycy9kb3ducmV2LnhtbERPS2vCQBC+F/wPywje6kYrtaSuUiptBU8+KD2O2TGJ&#10;ZmdDdtT4712h4G0+vudMZq2r1JmaUHo2MOgnoIgzb0vODWw3X89voIIgW6w8k4ErBZhNO08TTK2/&#10;8IrOa8lVDOGQooFCpE61DllBDkPf18SR2/vGoUTY5No2eInhrtLDJHnVDkuODQXW9FlQdlyfnIHD&#10;7voz3Ib58iCjl/1Gfsd/8++dMb1u+/EOSqiVh/jfvbBx/gjuv8QD9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ZugwgAAANsAAAAPAAAAAAAAAAAAAAAAAJgCAABkcnMvZG93&#10;bnJldi54bWxQSwUGAAAAAAQABAD1AAAAhwMAAAAA&#10;" filled="f" stroked="f">
                        <v:textbox inset="1mm,1mm,1mm,1mm">
                          <w:txbxContent>
                            <w:p w:rsidR="003A7A1F" w:rsidRDefault="003A7A1F" w:rsidP="005E556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3A7A1F" w:rsidRDefault="003A7A1F" w:rsidP="005E556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3A7A1F" w:rsidRDefault="003A7A1F" w:rsidP="005E5563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86A5A" w:rsidRPr="002B501C" w:rsidRDefault="003A7A1F" w:rsidP="00786A5A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5" o:spid="_x0000_s103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LO7CAAAA2wAAAA8AAABkcnMvZG93bnJldi54bWxEj0GLwjAQhe+C/yGMsDdNKyhuNYoIopfF&#10;tat4HZqxLTaT0kRb/71ZELzN8N775s1i1ZlKPKhxpWUF8SgCQZxZXXKu4PS3Hc5AOI+ssbJMCp7k&#10;YLXs9xaYaNvykR6pz0WAsEtQQeF9nUjpsoIMupGtiYN2tY1BH9Yml7rBNsBNJcdRNJUGSw4XCqxp&#10;U1B2S+8mUA7l89vHu/M21ocubX/19fKjlfoadOs5CE+d/5jf6b0O9Sfw/0sY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xCzuwgAAANsAAAAPAAAAAAAAAAAAAAAAAJ8C&#10;AABkcnMvZG93bnJldi54bWxQSwUGAAAAAAQABAD3AAAAjgMAAAAA&#10;">
                        <v:imagedata r:id="rId8" o:title="" croptop="8391f"/>
                        <v:path arrowok="t"/>
                      </v:shape>
                      <v:shape id="テキスト ボックス 2" o:spid="_x0000_s103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786A5A" w:rsidRDefault="003A7A1F" w:rsidP="00786A5A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    <v:textbox style="mso-fit-shape-to-text:t">
                          <w:txbxContent>
                            <w:p w:rsidR="00786A5A" w:rsidRPr="003C54CC" w:rsidRDefault="003A7A1F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03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    <v:textbox style="mso-fit-shape-to-text:t">
                          <w:txbxContent>
                            <w:p w:rsidR="00786A5A" w:rsidRPr="003C54CC" w:rsidRDefault="003A7A1F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19" o:spid="_x0000_s103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:rsidR="00786A5A" w:rsidRPr="00826474" w:rsidRDefault="00786A5A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5120" behindDoc="0" locked="0" layoutInCell="1" allowOverlap="1" wp14:anchorId="47A8CA1C" wp14:editId="315E7CFF">
                      <wp:simplePos x="0" y="0"/>
                      <wp:positionH relativeFrom="column">
                        <wp:posOffset>-33342</wp:posOffset>
                      </wp:positionH>
                      <wp:positionV relativeFrom="paragraph">
                        <wp:posOffset>252503</wp:posOffset>
                      </wp:positionV>
                      <wp:extent cx="3309506" cy="1750505"/>
                      <wp:effectExtent l="0" t="0" r="0" b="2540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9506" cy="1750505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15A0E" w:rsidRPr="00B531D4" w:rsidRDefault="003B3D24" w:rsidP="00B531D4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bookmarkStart w:id="0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 w:rsidR="002B501C"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15A0E" w:rsidRPr="005E6C9E" w:rsidRDefault="00217860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bookmarkStart w:id="1" w:name="名前"/>
                                    <w:r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新城</w:t>
                                    </w:r>
                                    <w:r w:rsidR="00B531D4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bookmarkEnd w:id="1"/>
                                    <w:r w:rsidR="00940C8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235B" w:rsidRDefault="00715A0E" w:rsidP="0074235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bookmarkStart w:id="2" w:name="住所"/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 w:rsidR="003B3D24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 w:rsidR="0074235B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3B3D24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15A0E" w:rsidRPr="00715A0E" w:rsidRDefault="00963883" w:rsidP="0074235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="003B3D24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235B" w:rsidRDefault="00715A0E" w:rsidP="005E5563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bookmarkStart w:id="3" w:name="連絡先"/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 w:rsidR="003B3D24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 w:rsidR="003B3D24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15A0E" w:rsidRDefault="003B3D24" w:rsidP="005E5563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proofErr w:type="gramEnd"/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96388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2B501C" w:rsidRDefault="002B501C" w:rsidP="005E5563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 w:rsidR="00963883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="00963883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bookmarkEnd w:id="3"/>
                                  <w:p w:rsidR="002B501C" w:rsidRPr="002B501C" w:rsidRDefault="002B501C" w:rsidP="00B531D4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B501C" w:rsidRDefault="003B3D24" w:rsidP="002B501C">
                                    <w:bookmarkStart w:id="4" w:name="階級"/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B501C" w:rsidRPr="003C54CC" w:rsidRDefault="002B501C" w:rsidP="002B501C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5" w:name="ふりがな"/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bookmarkEnd w:id="5"/>
                                    <w:r w:rsidR="00940C8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B501C" w:rsidRPr="003C54CC" w:rsidRDefault="002B501C" w:rsidP="002B501C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6" w:name="ふりがな（アルファベット）"/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bookmarkEnd w:id="6"/>
                                    <w:r w:rsidR="00940C8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93" name="テキスト ボックス 393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26474" w:rsidRPr="00826474" w:rsidRDefault="00826474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" o:spid="_x0000_s1036" style="position:absolute;left:0;text-align:left;margin-left:-2.65pt;margin-top:19.9pt;width:260.6pt;height:137.85pt;z-index:252165120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">
                      <v:shape id="テキスト ボックス 2" o:spid="_x0000_s103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XAsIA&#10;AADaAAAADwAAAGRycy9kb3ducmV2LnhtbESPQYvCMBCF74L/IYzgTVMFZammZVkQRDyo68Hj0Mw2&#10;3TaT2kSt/94IC3sahvfmfW/WeW8bcafOV44VzKYJCOLC6YpLBefvzeQDhA/IGhvHpOBJHvJsOFhj&#10;qt2Dj3Q/hVLEEPYpKjAhtKmUvjBk0U9dSxy1H9dZDHHtSqk7fMRw28h5kiylxYojwWBLX4aK+nSz&#10;EbL3xe3orr+zfS0vpl7i4mB2So1H/ecKRKA+/Jv/rrc61of3K+8p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NcCwgAAANoAAAAPAAAAAAAAAAAAAAAAAJgCAABkcnMvZG93&#10;bnJldi54bWxQSwUGAAAAAAQABAD1AAAAhwMAAAAA&#10;" stroked="f">
                        <v:textbox style="mso-fit-shape-to-text:t">
                          <w:txbxContent>
                            <w:p w:rsidR="00715A0E" w:rsidRPr="00B531D4" w:rsidRDefault="003B3D24" w:rsidP="00B531D4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bookmarkStart w:id="7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 w:rsidR="002B501C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2" o:spid="_x0000_s103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:rsidR="00715A0E" w:rsidRPr="005E6C9E" w:rsidRDefault="00217860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bookmarkStart w:id="8" w:name="名前"/>
                              <w:r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新城</w:t>
                              </w:r>
                              <w:r w:rsidR="00B531D4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bookmarkEnd w:id="8"/>
                              <w:r w:rsidR="00940C8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03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      <v:textbox style="mso-fit-shape-to-text:t">
                          <w:txbxContent>
                            <w:p w:rsidR="0074235B" w:rsidRDefault="00715A0E" w:rsidP="0074235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9" w:name="住所"/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 w:rsidR="003B3D24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 w:rsidR="0074235B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3B3D24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15A0E" w:rsidRPr="00715A0E" w:rsidRDefault="00963883" w:rsidP="0074235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 w:rsidR="003B3D24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bookmarkEnd w:id="9"/>
                            </w:p>
                          </w:txbxContent>
                        </v:textbox>
                      </v:shape>
                      <v:shape id="テキスト ボックス 2" o:spid="_x0000_s104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WFMUA&#10;AADaAAAADwAAAGRycy9kb3ducmV2LnhtbESPX2vCQBDE34V+h2MLfauXqtQ29RRRqgWf/EPp45pb&#10;k2huL+RWjd++Vyj4OMzMb5jRpHWVulATSs8GXroJKOLM25JzA7vt5/MbqCDIFivPZOBGASbjh84I&#10;U+uvvKbLRnIVIRxSNFCI1KnWISvIYej6mjh6B984lCibXNsGrxHuKt1LklftsOS4UGBNs4Ky0+bs&#10;DBz3t2VvF+arowz6h618D3/mi70xT4/t9AOUUCv38H/7yxp4h78r8Qbo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VYUxQAAANoAAAAPAAAAAAAAAAAAAAAAAJgCAABkcnMv&#10;ZG93bnJldi54bWxQSwUGAAAAAAQABAD1AAAAigMAAAAA&#10;" filled="f" stroked="f">
                        <v:textbox inset="1mm,1mm,1mm,1mm">
                          <w:txbxContent>
                            <w:p w:rsidR="0074235B" w:rsidRDefault="00715A0E" w:rsidP="005E556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10" w:name="連絡先"/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3B3D24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 w:rsidR="003B3D24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15A0E" w:rsidRDefault="003B3D24" w:rsidP="005E556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96388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2B501C" w:rsidRDefault="002B501C" w:rsidP="005E5563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 w:rsidR="00963883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 w:rsidR="00963883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bookmarkEnd w:id="10"/>
                            <w:p w:rsidR="002B501C" w:rsidRPr="002B501C" w:rsidRDefault="002B501C" w:rsidP="00B531D4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図 7" o:spid="_x0000_s104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IJ6/AAAA2gAAAA8AAABkcnMvZG93bnJldi54bWxET11rwjAUfRf8D+EKe9NUNzatpiIbwvam&#10;bgMfL8m1KTY3XZNq9+8XYeDj4Xyv1r2rxYXaUHlWMJ1kIIi1NxWXCr4+t+M5iBCRDdaeScEvBVgX&#10;w8EKc+OvvKfLIZYihXDIUYGNscmlDNqSwzDxDXHiTr51GBNsS2lavKZwV8tZlj1LhxWnBosNvVrS&#10;50Pn0ozKzj++t50O+rh/fNP94mn3E5V6GPWbJYhIfbyL/93vRsEL3K4kP8ji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cyCevwAAANoAAAAPAAAAAAAAAAAAAAAAAJ8CAABk&#10;cnMvZG93bnJldi54bWxQSwUGAAAAAAQABAD3AAAAiwMAAAAA&#10;">
                        <v:imagedata r:id="rId10" o:title="" croptop="8391f"/>
                        <v:path arrowok="t"/>
                      </v:shape>
                      <v:shape id="テキスト ボックス 2" o:spid="_x0000_s104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aIM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8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aIMMAAADcAAAADwAAAAAAAAAAAAAAAACYAgAAZHJzL2Rv&#10;d25yZXYueG1sUEsFBgAAAAAEAAQA9QAAAIgDAAAAAA==&#10;" filled="f" stroked="f">
                        <v:textbox style="mso-fit-shape-to-text:t">
                          <w:txbxContent>
                            <w:p w:rsidR="002B501C" w:rsidRDefault="003B3D24" w:rsidP="002B501C">
                              <w:bookmarkStart w:id="11" w:name="階級"/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bookmarkEnd w:id="11"/>
                            </w:p>
                          </w:txbxContent>
                        </v:textbox>
                      </v:shape>
                      <v:shape id="テキスト ボックス 2" o:spid="_x0000_s104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EV8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sAiz+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gRXwgAAANwAAAAPAAAAAAAAAAAAAAAAAJgCAABkcnMvZG93&#10;bnJldi54bWxQSwUGAAAAAAQABAD1AAAAhwMAAAAA&#10;" filled="f" stroked="f">
                        <v:textbox style="mso-fit-shape-to-text:t">
                          <w:txbxContent>
                            <w:p w:rsidR="002B501C" w:rsidRPr="003C54CC" w:rsidRDefault="002B501C" w:rsidP="002B501C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2" w:name="ふりがな"/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bookmarkEnd w:id="12"/>
                              <w:r w:rsidR="00940C8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04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hzM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hzMMAAADcAAAADwAAAAAAAAAAAAAAAACYAgAAZHJzL2Rv&#10;d25yZXYueG1sUEsFBgAAAAAEAAQA9QAAAIgDAAAAAA==&#10;" filled="f" stroked="f">
                        <v:textbox style="mso-fit-shape-to-text:t">
                          <w:txbxContent>
                            <w:p w:rsidR="002B501C" w:rsidRPr="003C54CC" w:rsidRDefault="002B501C" w:rsidP="002B501C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3" w:name="ふりがな（アルファベット）"/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bookmarkEnd w:id="13"/>
                              <w:r w:rsidR="00940C8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393" o:spid="_x0000_s104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vE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bxLHAAAA3AAAAA8AAAAAAAAAAAAAAAAAmAIAAGRy&#10;cy9kb3ducmV2LnhtbFBLBQYAAAAABAAEAPUAAACMAwAAAAA=&#10;" filled="f" stroked="f" strokeweight=".5pt">
                        <v:textbox>
                          <w:txbxContent>
                            <w:p w:rsidR="00826474" w:rsidRPr="00826474" w:rsidRDefault="00826474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895CA7" w:rsidRDefault="00895CA7" w:rsidP="00FB7951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949BD" w:rsidTr="00E97375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2949BD" w:rsidRDefault="001C0FA8" w:rsidP="00E9737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5600" behindDoc="0" locked="0" layoutInCell="1" allowOverlap="1" wp14:anchorId="7893A9BA" wp14:editId="53E32A19">
                      <wp:simplePos x="0" y="0"/>
                      <wp:positionH relativeFrom="column">
                        <wp:posOffset>3247048</wp:posOffset>
                      </wp:positionH>
                      <wp:positionV relativeFrom="paragraph">
                        <wp:posOffset>237490</wp:posOffset>
                      </wp:positionV>
                      <wp:extent cx="3308985" cy="1750060"/>
                      <wp:effectExtent l="0" t="0" r="0" b="2540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8" name="テキスト ボックス 28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" o:spid="_x0000_s1046" style="position:absolute;left:0;text-align:left;margin-left:255.65pt;margin-top:18.7pt;width:260.55pt;height:137.8pt;z-index:252185600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">
                      <v:shape id="テキスト ボックス 2" o:spid="_x0000_s104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      <v:textbox style="mso-fit-shape-to-text:t">
                          <w:txbxContent>
                            <w:p w:rsidR="001C0FA8" w:rsidRPr="00B531D4" w:rsidRDefault="001C0FA8" w:rsidP="001C0FA8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:rsidR="001C0FA8" w:rsidRPr="005E6C9E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04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    <v:textbox style="mso-fit-shape-to-text:t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Pr="00715A0E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s8sUA&#10;AADbAAAADwAAAGRycy9kb3ducmV2LnhtbESPX2vCQBDE34V+h2MLvumlsbQl9RRRbIU++YfSxzW3&#10;JtHcXshtNX57r1DwcZiZ3zDjaedqdaY2VJ4NPA0TUMS5txUXBnbb5eANVBBki7VnMnClANPJQ2+M&#10;mfUXXtN5I4WKEA4ZGihFmkzrkJfkMAx9Qxy9g28dSpRtoW2Llwh3tU6T5EU7rDgulNjQvKT8tPl1&#10;Bo7762e6C4uvozyPDlv5fv1ZfOyN6T92s3dQQp3cw//tlTWQpvD3Jf4AP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GzyxQAAANsAAAAPAAAAAAAAAAAAAAAAAJgCAABkcnMv&#10;ZG93bnJldi54bWxQSwUGAAAAAAQABAD1AAAAigMAAAAA&#10;" filled="f" stroked="f">
                        <v:textbox inset="1mm,1mm,1mm,1mm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1C0FA8" w:rsidRPr="002B501C" w:rsidRDefault="001C0FA8" w:rsidP="001C0FA8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24" o:spid="_x0000_s105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c0LCAAAA2wAAAA8AAABkcnMvZG93bnJldi54bWxEj0GLwjAUhO8L/ofwhL2tqWURrUYRQVDx&#10;siqIt0fzbKvNS0lirf/eLCzscZiZb5jZojO1aMn5yrKC4SABQZxbXXGh4HRcf41B+ICssbZMCl7k&#10;YTHvfcww0/bJP9QeQiEihH2GCsoQmkxKn5dk0A9sQxy9q3UGQ5SukNrhM8JNLdMkGUmDFceFEhta&#10;lZTfDw+jYC/zdNxs95dk4m6hxbNOd36i1Ge/W05BBOrCf/ivvdEK0m/4/RJ/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JnNCwgAAANsAAAAPAAAAAAAAAAAAAAAAAJ8C&#10;AABkcnMvZG93bnJldi54bWxQSwUGAAAAAAQABAD3AAAAjgMAAAAA&#10;">
                        <v:imagedata r:id="rId12" o:title="" croptop="8391f"/>
                        <v:path arrowok="t"/>
                      </v:shape>
                      <v:shape id="テキスト ボックス 2" o:spid="_x0000_s105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    <v:textbox style="mso-fit-shape-to-text:t">
                          <w:txbxContent>
                            <w:p w:rsidR="001C0FA8" w:rsidRDefault="001C0FA8" w:rsidP="001C0FA8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05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28" o:spid="_x0000_s105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1C0FA8" w:rsidRPr="00826474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86A5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9216" behindDoc="0" locked="0" layoutInCell="1" allowOverlap="1" wp14:anchorId="200275AE" wp14:editId="196952A1">
                      <wp:simplePos x="0" y="0"/>
                      <wp:positionH relativeFrom="column">
                        <wp:posOffset>-16832</wp:posOffset>
                      </wp:positionH>
                      <wp:positionV relativeFrom="paragraph">
                        <wp:posOffset>235585</wp:posOffset>
                      </wp:positionV>
                      <wp:extent cx="3308985" cy="1750060"/>
                      <wp:effectExtent l="0" t="0" r="0" b="2540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86A5A" w:rsidRPr="00B531D4" w:rsidRDefault="003A7A1F" w:rsidP="00786A5A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86A5A" w:rsidRPr="005E6C9E" w:rsidRDefault="001C0FA8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74235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86A5A" w:rsidRPr="00715A0E" w:rsidRDefault="001C0FA8" w:rsidP="00786A5A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0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5E5563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5E5563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5E5563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86A5A" w:rsidRPr="002B501C" w:rsidRDefault="001C0FA8" w:rsidP="00786A5A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7" name="図 3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6A5A" w:rsidRDefault="003A7A1F" w:rsidP="00786A5A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6A5A" w:rsidRPr="003C54CC" w:rsidRDefault="003A7A1F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6A5A" w:rsidRPr="003C54CC" w:rsidRDefault="003A7A1F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1" name="テキスト ボックス 321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86A5A" w:rsidRPr="00826474" w:rsidRDefault="00786A5A" w:rsidP="00786A5A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0" o:spid="_x0000_s1056" style="position:absolute;left:0;text-align:left;margin-left:-1.35pt;margin-top:18.55pt;width:260.55pt;height:137.8pt;z-index:252169216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">
                      <v:shape id="テキスト ボックス 2" o:spid="_x0000_s105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      <v:textbox style="mso-fit-shape-to-text:t">
                          <w:txbxContent>
                            <w:p w:rsidR="00786A5A" w:rsidRPr="00B531D4" w:rsidRDefault="003A7A1F" w:rsidP="00786A5A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<v:textbox>
                          <w:txbxContent>
                            <w:p w:rsidR="00786A5A" w:rsidRPr="005E6C9E" w:rsidRDefault="001C0FA8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    <v:textbox style="mso-fit-shape-to-text:t">
                          <w:txbxContent>
                            <w:p w:rsidR="001C0FA8" w:rsidRDefault="001C0FA8" w:rsidP="0074235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86A5A" w:rsidRPr="00715A0E" w:rsidRDefault="001C0FA8" w:rsidP="00786A5A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628YA&#10;AADcAAAADwAAAGRycy9kb3ducmV2LnhtbESPX2vCQBDE3wv9DscKvunFP9WSekqpqIU+VaX0cc2t&#10;SWxuL+RWjd++VxD6OMzMb5jZonWVulATSs8GBv0EFHHmbcm5gf1u1XsGFQTZYuWZDNwowGL++DDD&#10;1Porf9JlK7mKEA4pGihE6lTrkBXkMPR9TRy9o28cSpRNrm2D1wh3lR4myUQ7LDkuFFjTW0HZz/bs&#10;DJwOt81wH5YfJxmPjjv5mn4v1wdjup329QWUUCv/4Xv73RoYJU/wdyYe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628YAAADcAAAADwAAAAAAAAAAAAAAAACYAgAAZHJz&#10;L2Rvd25yZXYueG1sUEsFBgAAAAAEAAQA9QAAAIsDAAAAAA==&#10;" filled="f" stroked="f">
                        <v:textbox inset="1mm,1mm,1mm,1mm">
                          <w:txbxContent>
                            <w:p w:rsidR="001C0FA8" w:rsidRDefault="001C0FA8" w:rsidP="005E556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5E5563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5E5563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86A5A" w:rsidRPr="002B501C" w:rsidRDefault="001C0FA8" w:rsidP="00786A5A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07" o:spid="_x0000_s106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1WnbEAAAA3AAAAA8AAABkcnMvZG93bnJldi54bWxEj0FrAjEUhO9C/0N4BW+adAWrW6OUgqDi&#10;pVoovT02r7vbbl6WJK7rvzeC4HGYmW+Yxaq3jejIh9qxhpexAkFcOFNzqeHruB7NQISIbLBxTBou&#10;FGC1fBosMDfuzJ/UHWIpEoRDjhqqGNtcylBUZDGMXUucvF/nLcYkfSmNx3OC20ZmSk2lxZrTQoUt&#10;fVRU/B9OVsNeFtms3e5/1Nz/xQ6/TbYLc62Hz/37G4hIfXyE7+2N0TBRr3A7k4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1WnbEAAAA3AAAAA8AAAAAAAAAAAAAAAAA&#10;nwIAAGRycy9kb3ducmV2LnhtbFBLBQYAAAAABAAEAPcAAACQAwAAAAA=&#10;">
                        <v:imagedata r:id="rId12" o:title="" croptop="8391f"/>
                        <v:path arrowok="t"/>
                      </v:shape>
                      <v:shape id="テキスト ボックス 2" o:spid="_x0000_s106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vXsMA&#10;AADc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vXsMAAADcAAAADwAAAAAAAAAAAAAAAACYAgAAZHJzL2Rv&#10;d25yZXYueG1sUEsFBgAAAAAEAAQA9QAAAIgDAAAAAA==&#10;" filled="f" stroked="f">
                        <v:textbox style="mso-fit-shape-to-text:t">
                          <w:txbxContent>
                            <w:p w:rsidR="00786A5A" w:rsidRDefault="003A7A1F" w:rsidP="00786A5A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jW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+R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PjWMMAAADcAAAADwAAAAAAAAAAAAAAAACYAgAAZHJzL2Rv&#10;d25yZXYueG1sUEsFBgAAAAAEAAQA9QAAAIgDAAAAAA==&#10;" filled="f" stroked="f">
                        <v:textbox style="mso-fit-shape-to-text:t">
                          <w:txbxContent>
                            <w:p w:rsidR="00786A5A" w:rsidRPr="003C54CC" w:rsidRDefault="003A7A1F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06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Ae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pYB4vwAAANwAAAAPAAAAAAAAAAAAAAAAAJgCAABkcnMvZG93bnJl&#10;di54bWxQSwUGAAAAAAQABAD1AAAAhAMAAAAA&#10;" filled="f" stroked="f">
                        <v:textbox style="mso-fit-shape-to-text:t">
                          <w:txbxContent>
                            <w:p w:rsidR="00786A5A" w:rsidRPr="003C54CC" w:rsidRDefault="003A7A1F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321" o:spid="_x0000_s106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dG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dGcYAAADcAAAADwAAAAAAAAAAAAAAAACYAgAAZHJz&#10;L2Rvd25yZXYueG1sUEsFBgAAAAAEAAQA9QAAAIsDAAAAAA==&#10;" filled="f" stroked="f" strokeweight=".5pt">
                        <v:textbox>
                          <w:txbxContent>
                            <w:p w:rsidR="00786A5A" w:rsidRPr="00826474" w:rsidRDefault="00786A5A" w:rsidP="00786A5A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E46501" w:rsidRDefault="00E46501" w:rsidP="00E97375"/>
          <w:p w:rsidR="00F07F53" w:rsidRDefault="00F07F5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5E5563" w:rsidRPr="00895E1A" w:rsidRDefault="005E556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Default="002949BD" w:rsidP="00E97375"/>
          <w:p w:rsidR="002949BD" w:rsidRDefault="002949BD" w:rsidP="00E97375">
            <w:pPr>
              <w:rPr>
                <w:noProof/>
              </w:rPr>
            </w:pPr>
          </w:p>
          <w:p w:rsidR="002949BD" w:rsidRPr="00895CA7" w:rsidRDefault="002949BD" w:rsidP="00E97375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150"/>
            </w:tblGrid>
            <w:tr w:rsidR="00895E1A" w:rsidTr="00121607">
              <w:trPr>
                <w:cantSplit/>
                <w:trHeight w:hRule="exact" w:val="3118"/>
              </w:trPr>
              <w:tc>
                <w:tcPr>
                  <w:tcW w:w="5159" w:type="dxa"/>
                </w:tcPr>
                <w:p w:rsidR="00895E1A" w:rsidRPr="00ED4D05" w:rsidRDefault="001C0FA8" w:rsidP="00121607">
                  <w:pPr>
                    <w:ind w:left="129" w:right="129"/>
                    <w:rPr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89696" behindDoc="0" locked="0" layoutInCell="1" allowOverlap="1" wp14:anchorId="389F58A5" wp14:editId="54188509">
                            <wp:simplePos x="0" y="0"/>
                            <wp:positionH relativeFrom="column">
                              <wp:posOffset>-36356</wp:posOffset>
                            </wp:positionH>
                            <wp:positionV relativeFrom="paragraph">
                              <wp:posOffset>220487</wp:posOffset>
                            </wp:positionV>
                            <wp:extent cx="3308985" cy="1750060"/>
                            <wp:effectExtent l="0" t="0" r="0" b="2540"/>
                            <wp:wrapNone/>
                            <wp:docPr id="297" name="グループ化 2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8985" cy="1750060"/>
                                      <a:chOff x="0" y="0"/>
                                      <a:chExt cx="3309506" cy="1750505"/>
                                    </a:xfrm>
                                  </wpg:grpSpPr>
                                  <wps:wsp>
                                    <wps:cNvPr id="298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8065" y="0"/>
                                        <a:ext cx="1781175" cy="2438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C0FA8" w:rsidRPr="00B531D4" w:rsidRDefault="001C0FA8" w:rsidP="001C0FA8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 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9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8961" y="423080"/>
                                        <a:ext cx="1604010" cy="4756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C0FA8" w:rsidRPr="005E6C9E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名前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715B7B" w:rsidRPr="005E6C9E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558" y="921223"/>
                                        <a:ext cx="1221475" cy="307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住所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1C0FA8" w:rsidRPr="00715A0E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01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7325" y="1160059"/>
                                        <a:ext cx="2074545" cy="4503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連絡先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EL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1C0FA8" w:rsidRPr="002B501C" w:rsidRDefault="001C0FA8" w:rsidP="001C0FA8">
                                          <w:pPr>
                                            <w:spacing w:line="20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02" name="図 30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803"/>
                                      <a:stretch/>
                                    </pic:blipFill>
                                    <pic:spPr bwMode="auto">
                                      <a:xfrm>
                                        <a:off x="1972101" y="259307"/>
                                        <a:ext cx="1317009" cy="13511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03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593677"/>
                                        <a:ext cx="552734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Default="001C0FA8" w:rsidP="001C0FA8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04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4967" y="348017"/>
                                        <a:ext cx="1405719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Pr="003C54CC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715B7B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しんしろ</w:t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715B7B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はなこ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06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256" y="750626"/>
                                        <a:ext cx="1371600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Pr="003C54CC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715B7B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SHINSHIRO   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HANAKO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08" name="テキスト ボックス 308"/>
                                    <wps:cNvSpPr txBox="1"/>
                                    <wps:spPr>
                                      <a:xfrm>
                                        <a:off x="2156346" y="1460310"/>
                                        <a:ext cx="1153160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1C0FA8" w:rsidRPr="00826474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新城市の鳥「コノハズク</w:t>
                                          </w:r>
                                          <w:r w:rsidRPr="00826474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」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297" o:spid="_x0000_s1066" style="position:absolute;left:0;text-align:left;margin-left:-2.85pt;margin-top:17.35pt;width:260.55pt;height:137.8pt;z-index:252189696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">
                            <v:shape id="テキスト ボックス 2" o:spid="_x0000_s106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vsMEA&#10;AADcAAAADwAAAGRycy9kb3ducmV2LnhtbERPS2vCQBC+F/wPywi91Y1CRVNXEaEg4sHXocchO82m&#10;yc6m2VXTf985CB4/vvdi1ftG3aiLVWAD41EGirgItuLSwOX8+TYDFROyxSYwGfijCKvl4GWBuQ13&#10;PtLtlEolIRxzNOBSanOtY+HIYxyFlli479B5TAK7UtsO7xLuGz3Jsqn2WLE0OGxp46ioT1cvJftY&#10;XI/h92e8r/WXq6f4fnA7Y16H/foDVKI+PcUP99YamMxlrZ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zr7DBAAAA3AAAAA8AAAAAAAAAAAAAAAAAmAIAAGRycy9kb3du&#10;cmV2LnhtbFBLBQYAAAAABAAEAPUAAACGAwAAAAA=&#10;" stroked="f">
                              <v:textbox style="mso-fit-shape-to-text:t"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            <v:textbo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            <v:textbox style="mso-fit-shape-to-text:t"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82MYA&#10;AADcAAAADwAAAGRycy9kb3ducmV2LnhtbESPX2vCQBDE3wW/w7GFvulFLVVSTymVtoJP/qH0cc2t&#10;STS3F3Jbjd/eEwo+DjPzG2Y6b12lztSE0rOBQT8BRZx5W3JuYLf97E1ABUG2WHkmA1cKMJ91O1NM&#10;rb/wms4byVWEcEjRQCFSp1qHrCCHoe9r4ugdfONQomxybRu8RLir9DBJXrXDkuNCgTV9FJSdNn/O&#10;wHF//R7uwmJ1lJfRYSs/49/F196Y56f2/Q2UUCuP8H97aQ2MkgHcz8Qj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g82MYAAADcAAAADwAAAAAAAAAAAAAAAACYAgAAZHJz&#10;L2Rvd25yZXYueG1sUEsFBgAAAAAEAAQA9QAAAIsDAAAAAA==&#10;" filled="f" stroked="f">
                              <v:textbox inset="1mm,1mm,1mm,1mm"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図 302" o:spid="_x0000_s107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+e7DAAAA3AAAAA8AAABkcnMvZG93bnJldi54bWxEj0FrAjEUhO9C/0N4gjdNXEF0axQpCLZ4&#10;UQult8fmdXfr5mVJ0nX7740geBxm5htmteltIzryoXasYTpRIIgLZ2ouNXyed+MFiBCRDTaOScM/&#10;BdisXwYrzI278pG6UyxFgnDIUUMVY5tLGYqKLIaJa4mT9+O8xZikL6XxeE1w28hMqbm0WHNaqLCl&#10;t4qKy+nPajjIIlu074dvtfS/scMvk32EpdajYb99BRGpj8/wo703GmYqg/uZdAT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L57sMAAADcAAAADwAAAAAAAAAAAAAAAACf&#10;AgAAZHJzL2Rvd25yZXYueG1sUEsFBgAAAAAEAAQA9wAAAI8DAAAAAA==&#10;">
                              <v:imagedata r:id="rId12" o:title="" croptop="8391f"/>
                              <v:path arrowok="t"/>
                            </v:shape>
                            <v:shape id="テキスト ボックス 2" o:spid="_x0000_s107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            <v:textbox style="mso-fit-shape-to-text:t"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aG8MA&#10;AADc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8wp/Z/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aG8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h9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sLs4T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H3wgAAANwAAAAPAAAAAAAAAAAAAAAAAJgCAABkcnMvZG93&#10;bnJldi54bWxQSwUGAAAAAAQABAD1AAAAhwMAAAAA&#10;" filled="f" stroked="f">
                              <v:textbox style="mso-fit-shape-to-text:t"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308" o:spid="_x0000_s107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o5M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aOTEAAAA3AAAAA8AAAAAAAAAAAAAAAAAmAIAAGRycy9k&#10;b3ducmV2LnhtbFBLBQYAAAAABAAEAPUAAACJAwAAAAA=&#10;" filled="f" stroked="f" strokeweight=".5pt">
                              <v:textbo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87648" behindDoc="0" locked="0" layoutInCell="1" allowOverlap="1" wp14:anchorId="706F58BC" wp14:editId="7AAC21F3">
                            <wp:simplePos x="0" y="0"/>
                            <wp:positionH relativeFrom="column">
                              <wp:posOffset>3218180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3308985" cy="1750060"/>
                            <wp:effectExtent l="0" t="0" r="0" b="2540"/>
                            <wp:wrapNone/>
                            <wp:docPr id="29" name="グループ化 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8985" cy="1750060"/>
                                      <a:chOff x="0" y="0"/>
                                      <a:chExt cx="3309506" cy="1750505"/>
                                    </a:xfrm>
                                  </wpg:grpSpPr>
                                  <wps:wsp>
                                    <wps:cNvPr id="288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8065" y="0"/>
                                        <a:ext cx="1781175" cy="2438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C0FA8" w:rsidRPr="00B531D4" w:rsidRDefault="001C0FA8" w:rsidP="001C0FA8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 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8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8961" y="423080"/>
                                        <a:ext cx="1604010" cy="4756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C0FA8" w:rsidRPr="005E6C9E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名前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715B7B" w:rsidRPr="005E6C9E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558" y="921223"/>
                                        <a:ext cx="1221475" cy="307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住所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1C0FA8" w:rsidRPr="00715A0E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91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7325" y="1160059"/>
                                        <a:ext cx="2074545" cy="4503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連絡先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EL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1C0FA8" w:rsidRDefault="001C0FA8" w:rsidP="001C0FA8">
                                          <w:pPr>
                                            <w:spacing w:line="160" w:lineRule="exact"/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1C0FA8" w:rsidRPr="002B501C" w:rsidRDefault="001C0FA8" w:rsidP="001C0FA8">
                                          <w:pPr>
                                            <w:spacing w:line="20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92" name="図 29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803"/>
                                      <a:stretch/>
                                    </pic:blipFill>
                                    <pic:spPr bwMode="auto">
                                      <a:xfrm>
                                        <a:off x="1972101" y="259307"/>
                                        <a:ext cx="1317009" cy="13511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93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593677"/>
                                        <a:ext cx="552734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Default="001C0FA8" w:rsidP="001C0FA8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94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4967" y="348017"/>
                                        <a:ext cx="1405719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Pr="003C54CC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715B7B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しんしろ</w:t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="00715B7B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はなこ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95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256" y="750626"/>
                                        <a:ext cx="1371600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C0FA8" w:rsidRPr="003C54CC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715B7B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SHINSHIRO   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  <w:r w:rsidR="00715B7B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HANAKO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96" name="テキスト ボックス 296"/>
                                    <wps:cNvSpPr txBox="1"/>
                                    <wps:spPr>
                                      <a:xfrm>
                                        <a:off x="2156346" y="1460310"/>
                                        <a:ext cx="1153160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1C0FA8" w:rsidRPr="00826474" w:rsidRDefault="001C0FA8" w:rsidP="001C0FA8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新城市の鳥「コノハズク</w:t>
                                          </w:r>
                                          <w:r w:rsidRPr="00826474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」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29" o:spid="_x0000_s1076" style="position:absolute;left:0;text-align:left;margin-left:253.4pt;margin-top:17.65pt;width:260.55pt;height:137.8pt;z-index:252187648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">
                            <v:shape id="テキスト ボックス 2" o:spid="_x0000_s107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5bcEA&#10;AADcAAAADwAAAGRycy9kb3ducmV2LnhtbERPS2vCQBC+F/wPywje6kZBkegqpSCIeKiPg8chO82m&#10;yc7G7Krpv+8cCh4/vvdq0/tGPaiLVWADk3EGirgItuLSwOW8fV+AignZYhOYDPxShM168LbC3IYn&#10;H+lxSqWSEI45GnAptbnWsXDkMY5DSyzcd+g8JoFdqW2HTwn3jZ5m2Vx7rFgaHLb06aioT3cvJYdY&#10;3I/h9jM51Prq6jnOvtzemNGw/1iCStSnl/jfvbMGpgtZK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qOW3BAAAA3AAAAA8AAAAAAAAAAAAAAAAAmAIAAGRycy9kb3du&#10;cmV2LnhtbFBLBQYAAAAABAAEAPUAAACGAwAAAAA=&#10;" stroked="f">
                              <v:textbox style="mso-fit-shape-to-text:t"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          <v:textbo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            <v:textbox style="mso-fit-shape-to-text:t"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mwscA&#10;AADcAAAADwAAAGRycy9kb3ducmV2LnhtbESPX2vCQBDE3wv9DscW+lYvxtI/0VOKUiv0qVGKj2tu&#10;TWJzeyG3avz2XqHQx2FmfsNMZr1r1Im6UHs2MBwkoIgLb2suDWzW7w8voIIgW2w8k4ELBZhNb28m&#10;mFl/5i865VKqCOGQoYFKpM20DkVFDsPAt8TR2/vOoUTZldp2eI5w1+g0SZ60w5rjQoUtzSsqfvKj&#10;M3DYXT7STVh8HuRxtF/L9/N2sdwZc3/Xv41BCfXyH/5rr6yB9HUIv2fiEd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jpsLHAAAA3AAAAA8AAAAAAAAAAAAAAAAAmAIAAGRy&#10;cy9kb3ducmV2LnhtbFBLBQYAAAAABAAEAPUAAACMAwAAAAA=&#10;" filled="f" stroked="f">
                              <v:textbox inset="1mm,1mm,1mm,1mm"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図 292" o:spid="_x0000_s108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pY/TEAAAA3AAAAA8AAABkcnMvZG93bnJldi54bWxEj8FqwzAQRO+B/oPYQm6JXB1K7EY2oVBo&#10;Sy5JA6G3xdrYTqyVkVTH+fuoUOhxmJk3zLqabC9G8qFzrOFpmYEgrp3puNFw+HpbrECEiGywd0wa&#10;bhSgKh9mayyMu/KOxn1sRIJwKFBDG+NQSBnqliyGpRuIk3dy3mJM0jfSeLwmuO2lyrJnabHjtNDi&#10;QK8t1Zf9j9WwlbVaDR/b7yz35zji0ajPkGs9f5w2LyAiTfE//Nd+NxpUruD3TDoCsr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pY/TEAAAA3AAAAA8AAAAAAAAAAAAAAAAA&#10;nwIAAGRycy9kb3ducmV2LnhtbFBLBQYAAAAABAAEAPcAAACQAwAAAAA=&#10;">
                              <v:imagedata r:id="rId12" o:title="" croptop="8391f"/>
                              <v:path arrowok="t"/>
                            </v:shape>
                            <v:shape id="テキスト ボックス 2" o:spid="_x0000_s108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Yd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Ydc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96" o:spid="_x0000_s108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895E1A" w:rsidRDefault="00895E1A" w:rsidP="00046FA6">
                  <w:pPr>
                    <w:ind w:right="129"/>
                    <w:jc w:val="left"/>
                    <w:rPr>
                      <w:rFonts w:asciiTheme="minorHAnsi" w:hAnsiTheme="minorHAnsi"/>
                      <w:sz w:val="24"/>
                    </w:rPr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895E1A" w:rsidRDefault="00895E1A" w:rsidP="00895E1A">
                  <w:pPr>
                    <w:ind w:right="129"/>
                  </w:pPr>
                </w:p>
              </w:tc>
            </w:tr>
          </w:tbl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4813D2" w:rsidRPr="00ED4D05" w:rsidRDefault="004813D2" w:rsidP="004813D2">
            <w:pPr>
              <w:ind w:left="129" w:right="129"/>
              <w:rPr>
                <w:sz w:val="24"/>
              </w:rPr>
            </w:pPr>
          </w:p>
          <w:p w:rsidR="009473DD" w:rsidRDefault="009473DD" w:rsidP="009E5344">
            <w:pPr>
              <w:rPr>
                <w:rFonts w:asciiTheme="minorHAnsi" w:hAnsiTheme="minorHAnsi"/>
                <w:sz w:val="24"/>
              </w:rPr>
            </w:pPr>
          </w:p>
          <w:p w:rsidR="009473DD" w:rsidRDefault="009473DD" w:rsidP="009E5344"/>
          <w:p w:rsidR="009473DD" w:rsidRDefault="009473DD" w:rsidP="009E5344"/>
          <w:p w:rsidR="009473DD" w:rsidRDefault="009473DD" w:rsidP="009E5344"/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5137A7" w:rsidRDefault="001C0FA8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3792" behindDoc="0" locked="0" layoutInCell="1" allowOverlap="1" wp14:anchorId="62679F74" wp14:editId="3C5D0A12">
                      <wp:simplePos x="0" y="0"/>
                      <wp:positionH relativeFrom="column">
                        <wp:posOffset>3225791</wp:posOffset>
                      </wp:positionH>
                      <wp:positionV relativeFrom="paragraph">
                        <wp:posOffset>237428</wp:posOffset>
                      </wp:positionV>
                      <wp:extent cx="3308985" cy="1750060"/>
                      <wp:effectExtent l="0" t="0" r="0" b="2540"/>
                      <wp:wrapNone/>
                      <wp:docPr id="323" name="グループ化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34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4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5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図 3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9" name="テキスト ボックス 369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23" o:spid="_x0000_s1086" style="position:absolute;left:0;text-align:left;margin-left:254pt;margin-top:18.7pt;width:260.55pt;height:137.8pt;z-index:252193792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">
                      <v:shape id="テキスト ボックス 2" o:spid="_x0000_s108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l98QA&#10;AADcAAAADwAAAGRycy9kb3ducmV2LnhtbESPS4vCMBSF9wP+h3AFd2Pa8YFUo8iAIOJCnVnM8tLc&#10;aTptbmoTtf57IwizPJzHx1msOluLK7W+dKwgHSYgiHOnSy4UfH9t3mcgfEDWWDsmBXfysFr23haY&#10;aXfjI11PoRBxhH2GCkwITSalzw1Z9EPXEEfv17UWQ5RtIXWLtzhua/mRJFNpseRIMNjQp6G8Ol1s&#10;hOx9fjm681+6r+SPqaY4OZidUoN+t56DCNSF//CrvdUKRu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JffEAAAA3AAAAA8AAAAAAAAAAAAAAAAAmAIAAGRycy9k&#10;b3ducmV2LnhtbFBLBQYAAAAABAAEAPUAAACJAwAAAAA=&#10;" stroked="f">
                        <v:textbox style="mso-fit-shape-to-text:t">
                          <w:txbxContent>
                            <w:p w:rsidR="001C0FA8" w:rsidRPr="00B531D4" w:rsidRDefault="001C0FA8" w:rsidP="001C0FA8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j3M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0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yj3MMAAADcAAAADwAAAAAAAAAAAAAAAACYAgAAZHJzL2Rv&#10;d25yZXYueG1sUEsFBgAAAAAEAAQA9QAAAIgDAAAAAA==&#10;" stroked="f">
                        <v:textbox>
                          <w:txbxContent>
                            <w:p w:rsidR="001C0FA8" w:rsidRPr="005E6C9E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08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9r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u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9rM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Pr="00715A0E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NsscA&#10;AADcAAAADwAAAGRycy9kb3ducmV2LnhtbESPX2vCQBDE3wv9DscKfasXo20lekqptBZ88g/i45pb&#10;k9jcXshtNX77XqHQx2FmfsNM552r1YXaUHk2MOgnoIhzbysuDOy2749jUEGQLdaeycCNAsxn93dT&#10;zKy/8pouGylUhHDI0EAp0mRah7wkh6HvG+LonXzrUKJsC21bvEa4q3WaJM/aYcVxocSG3krKvzbf&#10;zsD5eFumu7BYnWU0PG1l/3JYfByNeeh1rxNQQp38h//an9bA8CmF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pjbLHAAAA3AAAAA8AAAAAAAAAAAAAAAAAmAIAAGRy&#10;cy9kb3ducmV2LnhtbFBLBQYAAAAABAAEAPUAAACMAwAAAAA=&#10;" filled="f" stroked="f">
                        <v:textbox inset="1mm,1mm,1mm,1mm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1C0FA8" w:rsidRPr="002B501C" w:rsidRDefault="001C0FA8" w:rsidP="001C0FA8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62" o:spid="_x0000_s109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dHE7DAAAA3AAAAA8AAABkcnMvZG93bnJldi54bWxEj0+LwjAUxO/CfofwFrxpahdEq1FkYcEV&#10;L/4B8fZonm21eSlJrN1vvxEEj8PM/IaZLztTi5acrywrGA0TEMS51RUXCo6Hn8EEhA/IGmvLpOCP&#10;PCwXH705Zto+eEftPhQiQthnqKAMocmk9HlJBv3QNsTRu1hnMETpCqkdPiLc1DJNkrE0WHFcKLGh&#10;75Ly2/5uFGxlnk6a3+05mbpraPGk042fKtX/7FYzEIG68A6/2mut4GucwvN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0cTsMAAADcAAAADwAAAAAAAAAAAAAAAACf&#10;AgAAZHJzL2Rvd25yZXYueG1sUEsFBgAAAAAEAAQA9wAAAI8DAAAAAA==&#10;">
                        <v:imagedata r:id="rId12" o:title="" croptop="8391f"/>
                        <v:path arrowok="t"/>
                      </v:shape>
                      <v:shape id="テキスト ボックス 2" o:spid="_x0000_s109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nz8MA&#10;AADcAAAADwAAAGRycy9kb3ducmV2LnhtbESPT2vCQBTE7wW/w/IEb3Vjp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nz8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Default="001C0FA8" w:rsidP="001C0FA8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/u8MA&#10;AADcAAAADwAAAGRycy9kb3ducmV2LnhtbESPQWvCQBSE74L/YXlCb7rRVimpq4htwUMvxnh/ZF+z&#10;odm3Iftq4r/vFgo9DjPzDbPdj75VN+pjE9jAcpGBIq6Cbbg2UF7e58+goiBbbAOTgTtF2O+mky3m&#10;Ngx8plshtUoQjjkacCJdrnWsHHmMi9ARJ+8z9B4lyb7WtschwX2rV1m20R4bTgsOOzo6qr6Kb29A&#10;xB6W9/LNx9N1/HgdXFatsTTmYTYeXkAJjfIf/mufrIHHzR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/u8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09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1vr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uTW+vwAAANwAAAAPAAAAAAAAAAAAAAAAAJgCAABkcnMvZG93bnJl&#10;di54bWxQSwUGAAAAAAQABAD1AAAAhAMAAAAA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369" o:spid="_x0000_s109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      <v:textbox>
                          <w:txbxContent>
                            <w:p w:rsidR="001C0FA8" w:rsidRPr="00826474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1744" behindDoc="0" locked="0" layoutInCell="1" allowOverlap="1" wp14:anchorId="5380A6E5" wp14:editId="098F882B">
                      <wp:simplePos x="0" y="0"/>
                      <wp:positionH relativeFrom="column">
                        <wp:posOffset>-24395</wp:posOffset>
                      </wp:positionH>
                      <wp:positionV relativeFrom="paragraph">
                        <wp:posOffset>255099</wp:posOffset>
                      </wp:positionV>
                      <wp:extent cx="3308985" cy="1750060"/>
                      <wp:effectExtent l="0" t="0" r="0" b="2540"/>
                      <wp:wrapNone/>
                      <wp:docPr id="309" name="グループ化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3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1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5" name="図 3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2" name="テキスト ボックス 322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09" o:spid="_x0000_s1096" style="position:absolute;left:0;text-align:left;margin-left:-1.9pt;margin-top:20.1pt;width:260.55pt;height:137.8pt;z-index:252191744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">
                      <v:shape id="テキスト ボックス 2" o:spid="_x0000_s109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vccEA&#10;AADcAAAADwAAAGRycy9kb3ducmV2LnhtbERPTWvCQBC9F/wPywi91U0sFUldpQiCiIdqe/A4ZKfZ&#10;NNnZmF01/fedg+Dx8b4Xq8G36kp9rAMbyCcZKOIy2JorA99fm5c5qJiQLbaBycAfRVgtR08LLGy4&#10;8YGux1QpCeFYoAGXUldoHUtHHuMkdMTC/YTeYxLYV9r2eJNw3+ppls20x5qlwWFHa0dlc7x4KdnH&#10;8nII59983+iTa2b49ul2xjyPh493UImG9BDf3Vtr4DWX+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r3HBAAAA3AAAAA8AAAAAAAAAAAAAAAAAmAIAAGRycy9kb3du&#10;cmV2LnhtbFBLBQYAAAAABAAEAPUAAACGAwAAAAA=&#10;" stroked="f">
                        <v:textbox style="mso-fit-shape-to-text:t">
                          <w:txbxContent>
                            <w:p w:rsidR="001C0FA8" w:rsidRPr="00B531D4" w:rsidRDefault="001C0FA8" w:rsidP="001C0FA8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Mwc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hfwD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4zBwgAAANwAAAAPAAAAAAAAAAAAAAAAAJgCAABkcnMvZG93&#10;bnJldi54bWxQSwUGAAAAAAQABAD1AAAAhwMAAAAA&#10;" stroked="f">
                        <v:textbox>
                          <w:txbxContent>
                            <w:p w:rsidR="001C0FA8" w:rsidRPr="005E6C9E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09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UssIA&#10;AADcAAAADwAAAGRycy9kb3ducmV2LnhtbESPT2vCQBTE70K/w/KE3nSTSqVEV5H+AQ+9qOn9kX1m&#10;g9m3Iftq4rfvFgSPw8z8hllvR9+qK/WxCWwgn2egiKtgG64NlKev2RuoKMgW28Bk4EYRtpunyRoL&#10;GwY+0PUotUoQjgUacCJdoXWsHHmM89ARJ+8ceo+SZF9r2+OQ4L7VL1m21B4bTgsOO3p3VF2Ov96A&#10;iN3lt/LTx/3P+P0xuKx6xdKY5+m4W4ESGuURvrf31sAi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9SywgAAANwAAAAPAAAAAAAAAAAAAAAAAJgCAABkcnMvZG93&#10;bnJldi54bWxQSwUGAAAAAAQABAD1AAAAhwMAAAAA&#10;" filled="f" stroked="f">
                        <v:textbox style="mso-fit-shape-to-text:t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Pr="00715A0E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JncYA&#10;AADcAAAADwAAAGRycy9kb3ducmV2LnhtbESPS2sCQRCE7wH/w9CCtzjrg0RWRwmKSSAnH4jHdqfd&#10;XbPTs+y0uv77TCCQY1FVX1GzResqdaMmlJ4NDPoJKOLM25JzA/vd+nkCKgiyxcozGXhQgMW88zTD&#10;1Po7b+i2lVxFCIcUDRQidap1yApyGPq+Jo7e2TcOJcom17bBe4S7Sg+T5EU7LDkuFFjTsqDse3t1&#10;Bi6nx8dwH1ZfFxmPzjs5vB5X7ydjet32bQpKqJX/8F/70xoYDc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YJncYAAADcAAAADwAAAAAAAAAAAAAAAACYAgAAZHJz&#10;L2Rvd25yZXYueG1sUEsFBgAAAAAEAAQA9QAAAIsDAAAAAA==&#10;" filled="f" stroked="f">
                        <v:textbox inset="1mm,1mm,1mm,1mm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1C0FA8" w:rsidRPr="002B501C" w:rsidRDefault="001C0FA8" w:rsidP="001C0FA8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15" o:spid="_x0000_s110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90fEAAAA3AAAAA8AAABkcnMvZG93bnJldi54bWxEj0FrwkAUhO8F/8PyhN7qxkiLxmxEhIIt&#10;XqqCeHtkn0k0+zbsbmP677uFgsdhZr5h8tVgWtGT841lBdNJAoK4tLrhSsHx8P4yB+EDssbWMin4&#10;IQ+rYvSUY6btnb+o34dKRAj7DBXUIXSZlL6syaCf2I44ehfrDIYoXSW1w3uEm1amSfImDTYcF2rs&#10;aFNTedt/GwU7Wabz7mN3ThbuGno86fTTL5R6Hg/rJYhAQ3iE/9tbrWA2fYW/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y90fEAAAA3AAAAA8AAAAAAAAAAAAAAAAA&#10;nwIAAGRycy9kb3ducmV2LnhtbFBLBQYAAAAABAAEAPcAAACQAwAAAAA=&#10;">
                        <v:imagedata r:id="rId12" o:title="" croptop="8391f"/>
                        <v:path arrowok="t"/>
                      </v:shape>
                      <v:shape id="テキスト ボックス 2" o:spid="_x0000_s110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3K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BLvoS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HcqwgAAANwAAAAPAAAAAAAAAAAAAAAAAJgCAABkcnMvZG93&#10;bnJldi54bWxQSwUGAAAAAAQABAD1AAAAhwMAAAAA&#10;" filled="f" stroked="f">
                        <v:textbox style="mso-fit-shape-to-text:t">
                          <w:txbxContent>
                            <w:p w:rsidR="001C0FA8" w:rsidRDefault="001C0FA8" w:rsidP="001C0FA8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Ssc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Ssc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10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Gw7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v0bDvwAAANwAAAAPAAAAAAAAAAAAAAAAAJgCAABkcnMvZG93bnJl&#10;di54bWxQSwUGAAAAAAQABAD1AAAAhAMAAAAA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322" o:spid="_x0000_s110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Db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wNuxQAAANwAAAAPAAAAAAAAAAAAAAAAAJgCAABkcnMv&#10;ZG93bnJldi54bWxQSwUGAAAAAAQABAD1AAAAigMAAAAA&#10;" filled="f" stroked="f" strokeweight=".5pt">
                        <v:textbox>
                          <w:txbxContent>
                            <w:p w:rsidR="001C0FA8" w:rsidRPr="00826474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0F3DEF" w:rsidRDefault="000F3DEF" w:rsidP="009E5344">
            <w:pPr>
              <w:rPr>
                <w:noProof/>
              </w:rPr>
            </w:pPr>
          </w:p>
          <w:p w:rsidR="005137A7" w:rsidRDefault="001C0FA8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7888" behindDoc="0" locked="0" layoutInCell="1" allowOverlap="1" wp14:anchorId="02A429E3" wp14:editId="6EE78F27">
                      <wp:simplePos x="0" y="0"/>
                      <wp:positionH relativeFrom="column">
                        <wp:posOffset>-19448</wp:posOffset>
                      </wp:positionH>
                      <wp:positionV relativeFrom="paragraph">
                        <wp:posOffset>41576</wp:posOffset>
                      </wp:positionV>
                      <wp:extent cx="3308985" cy="1750060"/>
                      <wp:effectExtent l="0" t="0" r="0" b="2540"/>
                      <wp:wrapNone/>
                      <wp:docPr id="384" name="グループ化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38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8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図 3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9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26" name="テキスト ボックス 426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84" o:spid="_x0000_s1106" style="position:absolute;left:0;text-align:left;margin-left:-1.55pt;margin-top:3.25pt;width:260.55pt;height:137.8pt;z-index:252197888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">
                      <v:shape id="テキスト ボックス 2" o:spid="_x0000_s110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ZbsQA&#10;AADcAAAADwAAAGRycy9kb3ducmV2LnhtbESPzWrCQBSF90LfYbiF7nRiSySkjiKFQilZGO2iy0vm&#10;NhOTuZNmxhjf3hEKXR7Oz8dZbyfbiZEG3zhWsFwkIIgrpxuuFXwd3+cZCB+QNXaOScGVPGw3D7M1&#10;5tpduKTxEGoRR9jnqMCE0OdS+sqQRb9wPXH0ftxgMUQ51FIPeInjtpPPSbKSFhuOBIM9vRmq2sPZ&#10;Rkjhq3Ppfk/LopXfpl1hujefSj09TrtXEIGm8B/+a39oBS9ZC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mW7EAAAA3AAAAA8AAAAAAAAAAAAAAAAAmAIAAGRycy9k&#10;b3ducmV2LnhtbFBLBQYAAAAABAAEAPUAAACJAwAAAAA=&#10;" stroked="f">
                        <v:textbox style="mso-fit-shape-to-text:t">
                          <w:txbxContent>
                            <w:p w:rsidR="001C0FA8" w:rsidRPr="00B531D4" w:rsidRDefault="001C0FA8" w:rsidP="001C0FA8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fRcMA&#10;AADcAAAADwAAAGRycy9kb3ducmV2LnhtbESP0YrCMBRE3wX/IVxhX0TTdd2q1SjuguJrXT/g2lzb&#10;YnNTmqytf28EwcdhZs4wq01nKnGjxpWWFXyOIxDEmdUl5wpOf7vRHITzyBory6TgTg42635vhYm2&#10;Lad0O/pcBAi7BBUU3teJlC4ryKAb25o4eBfbGPRBNrnUDbYBbio5iaJYGiw5LBRY029B2fX4bxRc&#10;Du3we9Ge9/40S6fxD5azs70r9THotksQnjr/Dr/aB63gax7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4fRcMAAADcAAAADwAAAAAAAAAAAAAAAACYAgAAZHJzL2Rv&#10;d25yZXYueG1sUEsFBgAAAAAEAAQA9QAAAIgDAAAAAA==&#10;" stroked="f">
                        <v:textbox>
                          <w:txbxContent>
                            <w:p w:rsidR="001C0FA8" w:rsidRPr="005E6C9E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10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HNsMA&#10;AADcAAAADwAAAGRycy9kb3ducmV2LnhtbESPT2vCQBTE7wW/w/IEb3WjYiupq4h/wEMvten9kX3N&#10;hmbfhuzTxG/vFgo9DjPzG2a9HXyjbtTFOrCB2TQDRVwGW3NloPg8Pa9ARUG22AQmA3eKsN2MntaY&#10;29DzB90uUqkE4ZijASfS5lrH0pHHOA0tcfK+Q+dRkuwqbTvsE9w3ep5lL9pjzWnBYUt7R+XP5eoN&#10;iNjd7F4cfTx/De+H3mXlEgtjJuNh9wZKaJD/8F/7bA0sV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HNs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Pr="00715A0E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WH8IA&#10;AADcAAAADwAAAGRycy9kb3ducmV2LnhtbERPS2vCQBC+C/6HZYTedFMtVVJXKYpa8OSD0uOYHZPY&#10;7GzITjX+e/dQ8Pjxvafz1lXqSk0oPRt4HSSgiDNvS84NHA+r/gRUEGSLlWcycKcA81m3M8XU+hvv&#10;6LqXXMUQDikaKETqVOuQFeQwDHxNHLmzbxxKhE2ubYO3GO4qPUySd+2w5NhQYE2LgrLf/Z8zcDnd&#10;N8NjWG4v8jY6H+R7/LNcn4x56bWfH6CEWnmK/91f1sBoEtfG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ZYfwgAAANwAAAAPAAAAAAAAAAAAAAAAAJgCAABkcnMvZG93&#10;bnJldi54bWxQSwUGAAAAAAQABAD1AAAAhwMAAAAA&#10;" filled="f" stroked="f">
                        <v:textbox inset="1mm,1mm,1mm,1mm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1C0FA8" w:rsidRPr="002B501C" w:rsidRDefault="001C0FA8" w:rsidP="001C0FA8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89" o:spid="_x0000_s111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1aMXEAAAA3AAAAA8AAABkcnMvZG93bnJldi54bWxEj0FrwkAUhO9C/8PyCt500wiSpG5CKRSq&#10;eFELpbdH9jVJm30bdtcY/70rFHocZuYbZlNNphcjOd9ZVvC0TEAQ11Z33Cj4OL0tMhA+IGvsLZOC&#10;K3moyofZBgttL3yg8RgaESHsC1TQhjAUUvq6JYN+aQfi6H1bZzBE6RqpHV4i3PQyTZK1NNhxXGhx&#10;oNeW6t/j2SjYyzrNhu3+K8ndTxjxU6c7nys1f5xenkEEmsJ/+K/9rhWsshzuZ+IRk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1aMXEAAAA3AAAAA8AAAAAAAAAAAAAAAAA&#10;nwIAAGRycy9kb3ducmV2LnhtbFBLBQYAAAAABAAEAPcAAACQAwAAAAA=&#10;">
                        <v:imagedata r:id="rId12" o:title="" croptop="8391f"/>
                        <v:path arrowok="t"/>
                      </v:shape>
                      <v:shape id="テキスト ボックス 2" o:spid="_x0000_s111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Jn8AA&#10;AADcAAAADwAAAGRycy9kb3ducmV2LnhtbERPTWvCQBC9F/wPyxR6040t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pJn8AAAADcAAAADwAAAAAAAAAAAAAAAACYAgAAZHJzL2Rvd25y&#10;ZXYueG1sUEsFBgAAAAAEAAQA9QAAAIUDAAAAAA==&#10;" filled="f" stroked="f">
                        <v:textbox style="mso-fit-shape-to-text:t">
                          <w:txbxContent>
                            <w:p w:rsidR="001C0FA8" w:rsidRDefault="001C0FA8" w:rsidP="001C0FA8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PnM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3MF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PnM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11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qB8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0fQ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3qB8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</w:p>
                          </w:txbxContent>
                        </v:textbox>
                      </v:shape>
                      <v:shape id="テキスト ボックス 426" o:spid="_x0000_s111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IC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qyAjHAAAA3AAAAA8AAAAAAAAAAAAAAAAAmAIAAGRy&#10;cy9kb3ducmV2LnhtbFBLBQYAAAAABAAEAPUAAACMAwAAAAA=&#10;" filled="f" stroked="f" strokeweight=".5pt">
                        <v:textbox>
                          <w:txbxContent>
                            <w:p w:rsidR="001C0FA8" w:rsidRPr="00826474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 wp14:anchorId="43F65EF9" wp14:editId="5DA658FC">
                      <wp:simplePos x="0" y="0"/>
                      <wp:positionH relativeFrom="column">
                        <wp:posOffset>3254365</wp:posOffset>
                      </wp:positionH>
                      <wp:positionV relativeFrom="paragraph">
                        <wp:posOffset>29210</wp:posOffset>
                      </wp:positionV>
                      <wp:extent cx="3308985" cy="1750060"/>
                      <wp:effectExtent l="0" t="0" r="0" b="2540"/>
                      <wp:wrapNone/>
                      <wp:docPr id="370" name="グループ化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985" cy="1750060"/>
                                <a:chOff x="0" y="0"/>
                                <a:chExt cx="3309506" cy="1750505"/>
                              </a:xfrm>
                            </wpg:grpSpPr>
                            <wps:wsp>
                              <wps:cNvPr id="37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065" y="0"/>
                                  <a:ext cx="17811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B531D4" w:rsidRDefault="001C0FA8" w:rsidP="001C0FA8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7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61" y="423080"/>
                                  <a:ext cx="1604010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0FA8" w:rsidRPr="005E6C9E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名前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715B7B" w:rsidRPr="005E6C9E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921223"/>
                                  <a:ext cx="1221475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Pr="00715A0E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7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325" y="1160059"/>
                                  <a:ext cx="2074545" cy="45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1C0FA8" w:rsidRDefault="001C0FA8" w:rsidP="001C0FA8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1C0FA8" w:rsidRPr="002B501C" w:rsidRDefault="001C0FA8" w:rsidP="001C0FA8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7" name="図 3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3"/>
                                <a:stretch/>
                              </pic:blipFill>
                              <pic:spPr bwMode="auto">
                                <a:xfrm>
                                  <a:off x="1972101" y="259307"/>
                                  <a:ext cx="1317009" cy="1351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3677"/>
                                  <a:ext cx="552734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Default="001C0FA8" w:rsidP="001C0FA8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48017"/>
                                  <a:ext cx="1405719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しんしろ</w:t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C0FA8" w:rsidRPr="003C54CC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715B7B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r w:rsidR="00715B7B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  <w:bookmarkStart w:id="14" w:name="_GoBack"/>
                                    <w:bookmarkEnd w:id="14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3" name="テキスト ボックス 383"/>
                              <wps:cNvSpPr txBox="1"/>
                              <wps:spPr>
                                <a:xfrm>
                                  <a:off x="2156346" y="1460310"/>
                                  <a:ext cx="115316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0FA8" w:rsidRPr="00826474" w:rsidRDefault="001C0FA8" w:rsidP="001C0FA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新城市の鳥「コノハズク</w:t>
                                    </w:r>
                                    <w:r w:rsidRPr="00826474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70" o:spid="_x0000_s1116" style="position:absolute;left:0;text-align:left;margin-left:256.25pt;margin-top:2.3pt;width:260.55pt;height:137.8pt;z-index:252195840" coordsize="33095,1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">
                      <v:shape id="テキスト ボックス 2" o:spid="_x0000_s1117" type="#_x0000_t202" style="position:absolute;left:4980;width:1781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vSsQA&#10;AADcAAAADwAAAGRycy9kb3ducmV2LnhtbESPzWrCQBSF94W+w3AFd80kLVqJmUgpFIq4qNqFy0vm&#10;monJ3Ekzo8a37xQKLg/n5+MUq9F24kKDbxwryJIUBHHldMO1gu/9x9MChA/IGjvHpOBGHlbl40OB&#10;uXZX3tJlF2oRR9jnqMCE0OdS+sqQRZ+4njh6RzdYDFEOtdQDXuO47eRzms6lxYYjwWBP74aqdne2&#10;EbLx1Xnrfk7ZppUH085x9mXWSk0n49sSRKAx3MP/7U+t4OU1g7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70rEAAAA3AAAAA8AAAAAAAAAAAAAAAAAmAIAAGRycy9k&#10;b3ducmV2LnhtbFBLBQYAAAAABAAEAPUAAACJAwAAAAA=&#10;" stroked="f">
                        <v:textbox style="mso-fit-shape-to-text:t">
                          <w:txbxContent>
                            <w:p w:rsidR="001C0FA8" w:rsidRPr="00B531D4" w:rsidRDefault="001C0FA8" w:rsidP="001C0FA8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8" type="#_x0000_t202" style="position:absolute;left:3889;top:4230;width:16040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Ujs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4wm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UjsMAAADcAAAADwAAAAAAAAAAAAAAAACYAgAAZHJzL2Rv&#10;d25yZXYueG1sUEsFBgAAAAAEAAQA9QAAAIgDAAAAAA==&#10;" stroked="f">
                        <v:textbox>
                          <w:txbxContent>
                            <w:p w:rsidR="001C0FA8" w:rsidRPr="005E6C9E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名前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715B7B" w:rsidRPr="005E6C9E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</w:p>
                          </w:txbxContent>
                        </v:textbox>
                      </v:shape>
                      <v:shape id="テキスト ボックス 2" o:spid="_x0000_s1119" type="#_x0000_t202" style="position:absolute;left:5595;top:9212;width:12215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M/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Yg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M/c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Pr="00715A0E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0" type="#_x0000_t202" style="position:absolute;left:6073;top:11600;width:20745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X0cYA&#10;AADcAAAADwAAAGRycy9kb3ducmV2LnhtbESPW2vCQBSE34X+h+UU+qYbtRiJriKVXqBPXih9PGaP&#10;STR7NmRPNf77bqHg4zAz3zDzZedqdaE2VJ4NDAcJKOLc24oLA/vda38KKgiyxdozGbhRgOXioTfH&#10;zPorb+iylUJFCIcMDZQiTaZ1yEtyGAa+IY7e0bcOJcq20LbFa4S7Wo+SZKIdVhwXSmzopaT8vP1x&#10;Bk6H2/toH9afJ3keH3fylX6v3w7GPD12qxkooU7u4f/2hzUwTif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fX0cYAAADcAAAADwAAAAAAAAAAAAAAAACYAgAAZHJz&#10;L2Rvd25yZXYueG1sUEsFBgAAAAAEAAQA9QAAAIsDAAAAAA==&#10;" filled="f" stroked="f">
                        <v:textbox inset="1mm,1mm,1mm,1mm">
                          <w:txbxContent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1C0FA8" w:rsidRDefault="001C0FA8" w:rsidP="001C0FA8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1C0FA8" w:rsidRPr="002B501C" w:rsidRDefault="001C0FA8" w:rsidP="001C0FA8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77" o:spid="_x0000_s1121" type="#_x0000_t75" style="position:absolute;left:19721;top:2593;width:13170;height:1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KQvFAAAA3AAAAA8AAABkcnMvZG93bnJldi54bWxEj09rwkAUxO+FfoflFXqrm6agMbpKEQQr&#10;XvwD4u2RfSbR7Nuwu8b023cLgsdhZn7DTOe9aURHzteWFXwOEhDEhdU1lwoO++VHBsIHZI2NZVLw&#10;Sx7ms9eXKeba3nlL3S6UIkLY56igCqHNpfRFRQb9wLbE0TtbZzBE6UqpHd4j3DQyTZKhNFhzXKiw&#10;pUVFxXV3Mwo2skiz9mdzSsbuEjo86nTtx0q9v/XfExCB+vAMP9orreBrNIL/M/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8ykLxQAAANwAAAAPAAAAAAAAAAAAAAAA&#10;AJ8CAABkcnMvZG93bnJldi54bWxQSwUGAAAAAAQABAD3AAAAkQMAAAAA&#10;">
                        <v:imagedata r:id="rId12" o:title="" croptop="8391f"/>
                        <v:path arrowok="t"/>
                      </v:shape>
                      <v:shape id="テキスト ボックス 2" o:spid="_x0000_s1122" type="#_x0000_t202" style="position:absolute;top:5936;width:552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jY8AA&#10;AADcAAAADwAAAGRycy9kb3ducmV2LnhtbERPTWvCQBC9F/wPyxR6040t1RKzEVELHnqppvchO2ZD&#10;s7MhOzXx33cPhR4f77vYTr5TNxpiG9jAcpGBIq6DbbkxUF3e52+goiBb7AKTgTtF2JazhwJzG0b+&#10;pNtZGpVCOOZowIn0udaxduQxLkJPnLhrGDxKgkOj7YBjCvedfs6ylfbYcmpw2NPeUf19/vEGROxu&#10;ea+OPp6+po/D6LL6FStjnh6n3QaU0CT/4j/3yRp4Wae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CjY8AAAADcAAAADwAAAAAAAAAAAAAAAACYAgAAZHJzL2Rvd25y&#10;ZXYueG1sUEsFBgAAAAAEAAQA9QAAAIUDAAAAAA==&#10;" filled="f" stroked="f">
                        <v:textbox style="mso-fit-shape-to-text:t">
                          <w:txbxContent>
                            <w:p w:rsidR="001C0FA8" w:rsidRDefault="001C0FA8" w:rsidP="001C0FA8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3" type="#_x0000_t202" style="position:absolute;left:5049;top:3480;width:1405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62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3rZwgAAANwAAAAPAAAAAAAAAAAAAAAAAJgCAABkcnMvZG93&#10;bnJldi54bWxQSwUGAAAAAAQABAD1AAAAhwMAAAAA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しんしろ</w:t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</w:p>
                          </w:txbxContent>
                        </v:textbox>
                      </v:shape>
                      <v:shape id="テキスト ボックス 2" o:spid="_x0000_s1124" type="#_x0000_t202" style="position:absolute;left:4162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krs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G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krsMAAADcAAAADwAAAAAAAAAAAAAAAACYAgAAZHJzL2Rv&#10;d25yZXYueG1sUEsFBgAAAAAEAAQA9QAAAIgDAAAAAA==&#10;" filled="f" stroked="f">
                        <v:textbox style="mso-fit-shape-to-text:t">
                          <w:txbxContent>
                            <w:p w:rsidR="001C0FA8" w:rsidRPr="003C54CC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715B7B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715B7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  <w:bookmarkStart w:id="15" w:name="_GoBack"/>
                              <w:bookmarkEnd w:id="15"/>
                            </w:p>
                          </w:txbxContent>
                        </v:textbox>
                      </v:shape>
                      <v:shape id="テキスト ボックス 383" o:spid="_x0000_s1125" type="#_x0000_t202" style="position:absolute;left:21563;top:14603;width:1153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    <v:textbox>
                          <w:txbxContent>
                            <w:p w:rsidR="001C0FA8" w:rsidRPr="00826474" w:rsidRDefault="001C0FA8" w:rsidP="001C0FA8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新城市の鳥「コノハズク</w:t>
                              </w:r>
                              <w:r w:rsidRPr="00826474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</w:tc>
      </w:tr>
    </w:tbl>
    <w:p w:rsidR="002949BD" w:rsidRDefault="002949BD"/>
    <w:sectPr w:rsidR="002949BD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799" w:rsidRDefault="00E33799" w:rsidP="008F49CC">
      <w:r>
        <w:separator/>
      </w:r>
    </w:p>
  </w:endnote>
  <w:endnote w:type="continuationSeparator" w:id="0">
    <w:p w:rsidR="00E33799" w:rsidRDefault="00E33799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799" w:rsidRDefault="00E33799" w:rsidP="008F49CC">
      <w:r>
        <w:separator/>
      </w:r>
    </w:p>
  </w:footnote>
  <w:footnote w:type="continuationSeparator" w:id="0">
    <w:p w:rsidR="00E33799" w:rsidRDefault="00E33799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46FA6"/>
    <w:rsid w:val="000B6C03"/>
    <w:rsid w:val="000D04C8"/>
    <w:rsid w:val="000F3DEF"/>
    <w:rsid w:val="00111E09"/>
    <w:rsid w:val="0011641F"/>
    <w:rsid w:val="00132407"/>
    <w:rsid w:val="001373ED"/>
    <w:rsid w:val="001517A7"/>
    <w:rsid w:val="00154691"/>
    <w:rsid w:val="0016715A"/>
    <w:rsid w:val="001937C3"/>
    <w:rsid w:val="001C0FA8"/>
    <w:rsid w:val="001D7321"/>
    <w:rsid w:val="00217860"/>
    <w:rsid w:val="002456F1"/>
    <w:rsid w:val="002714E6"/>
    <w:rsid w:val="002949BD"/>
    <w:rsid w:val="002962FE"/>
    <w:rsid w:val="002B501C"/>
    <w:rsid w:val="002D3E61"/>
    <w:rsid w:val="00305B0A"/>
    <w:rsid w:val="00307B34"/>
    <w:rsid w:val="00312625"/>
    <w:rsid w:val="003176F1"/>
    <w:rsid w:val="00372265"/>
    <w:rsid w:val="003A4397"/>
    <w:rsid w:val="003A7A1F"/>
    <w:rsid w:val="003B3D24"/>
    <w:rsid w:val="003C1001"/>
    <w:rsid w:val="003C54CC"/>
    <w:rsid w:val="003F50A7"/>
    <w:rsid w:val="003F68DF"/>
    <w:rsid w:val="00400DCE"/>
    <w:rsid w:val="00401F28"/>
    <w:rsid w:val="00424283"/>
    <w:rsid w:val="004813D2"/>
    <w:rsid w:val="0048452A"/>
    <w:rsid w:val="0048499D"/>
    <w:rsid w:val="00486067"/>
    <w:rsid w:val="004A1DCF"/>
    <w:rsid w:val="004B26D5"/>
    <w:rsid w:val="004B5FF0"/>
    <w:rsid w:val="005137A7"/>
    <w:rsid w:val="00526D29"/>
    <w:rsid w:val="00544B29"/>
    <w:rsid w:val="00552DBC"/>
    <w:rsid w:val="00596868"/>
    <w:rsid w:val="005A364C"/>
    <w:rsid w:val="005C5B01"/>
    <w:rsid w:val="005D7E06"/>
    <w:rsid w:val="005E5563"/>
    <w:rsid w:val="005E6C9E"/>
    <w:rsid w:val="005F2FE7"/>
    <w:rsid w:val="00601C04"/>
    <w:rsid w:val="006027D4"/>
    <w:rsid w:val="00684AB1"/>
    <w:rsid w:val="006B78EE"/>
    <w:rsid w:val="00715A0E"/>
    <w:rsid w:val="00715B7B"/>
    <w:rsid w:val="00727AFC"/>
    <w:rsid w:val="0074235B"/>
    <w:rsid w:val="00786A5A"/>
    <w:rsid w:val="00797358"/>
    <w:rsid w:val="007B4E6C"/>
    <w:rsid w:val="00823256"/>
    <w:rsid w:val="00826474"/>
    <w:rsid w:val="008301A5"/>
    <w:rsid w:val="00835EED"/>
    <w:rsid w:val="00895CA7"/>
    <w:rsid w:val="00895E1A"/>
    <w:rsid w:val="008C1BC0"/>
    <w:rsid w:val="008F00AD"/>
    <w:rsid w:val="008F49CC"/>
    <w:rsid w:val="00903F65"/>
    <w:rsid w:val="009241EB"/>
    <w:rsid w:val="00940C82"/>
    <w:rsid w:val="009473DD"/>
    <w:rsid w:val="0095641F"/>
    <w:rsid w:val="00963883"/>
    <w:rsid w:val="009819C7"/>
    <w:rsid w:val="0098430F"/>
    <w:rsid w:val="009A1E7D"/>
    <w:rsid w:val="009B3167"/>
    <w:rsid w:val="00A40FBB"/>
    <w:rsid w:val="00A468B5"/>
    <w:rsid w:val="00A72F8B"/>
    <w:rsid w:val="00A7393C"/>
    <w:rsid w:val="00AA214D"/>
    <w:rsid w:val="00B531D4"/>
    <w:rsid w:val="00B53F4F"/>
    <w:rsid w:val="00B856D4"/>
    <w:rsid w:val="00BB431B"/>
    <w:rsid w:val="00BD3E5F"/>
    <w:rsid w:val="00C617AF"/>
    <w:rsid w:val="00CC26C6"/>
    <w:rsid w:val="00CE5C45"/>
    <w:rsid w:val="00CF1CE3"/>
    <w:rsid w:val="00D13631"/>
    <w:rsid w:val="00D13C85"/>
    <w:rsid w:val="00D15D19"/>
    <w:rsid w:val="00D522E0"/>
    <w:rsid w:val="00DC312A"/>
    <w:rsid w:val="00DC7FD4"/>
    <w:rsid w:val="00E04710"/>
    <w:rsid w:val="00E07783"/>
    <w:rsid w:val="00E14298"/>
    <w:rsid w:val="00E22A27"/>
    <w:rsid w:val="00E27527"/>
    <w:rsid w:val="00E33799"/>
    <w:rsid w:val="00E46501"/>
    <w:rsid w:val="00E940F1"/>
    <w:rsid w:val="00EB5191"/>
    <w:rsid w:val="00EC649B"/>
    <w:rsid w:val="00F07F53"/>
    <w:rsid w:val="00F33874"/>
    <w:rsid w:val="00F47631"/>
    <w:rsid w:val="00F73E06"/>
    <w:rsid w:val="00F96C82"/>
    <w:rsid w:val="00FA3A8C"/>
    <w:rsid w:val="00FB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31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6</cp:revision>
  <cp:lastPrinted>2016-03-18T02:22:00Z</cp:lastPrinted>
  <dcterms:created xsi:type="dcterms:W3CDTF">2016-03-28T00:56:00Z</dcterms:created>
  <dcterms:modified xsi:type="dcterms:W3CDTF">2018-03-29T11:15:00Z</dcterms:modified>
</cp:coreProperties>
</file>