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177" w:rsidRPr="002A5177" w:rsidRDefault="002A5177">
      <w:pPr>
        <w:rPr>
          <w:sz w:val="20"/>
          <w:szCs w:val="20"/>
        </w:rPr>
      </w:pPr>
    </w:p>
    <w:tbl>
      <w:tblPr>
        <w:tblW w:w="1559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3118"/>
        <w:gridCol w:w="3118"/>
        <w:gridCol w:w="3118"/>
        <w:gridCol w:w="3118"/>
      </w:tblGrid>
      <w:tr w:rsidR="002E6CA7" w:rsidTr="002A5177">
        <w:trPr>
          <w:trHeight w:hRule="exact" w:val="5170"/>
          <w:jc w:val="right"/>
        </w:trPr>
        <w:tc>
          <w:tcPr>
            <w:tcW w:w="3124" w:type="dxa"/>
            <w:shd w:val="clear" w:color="auto" w:fill="auto"/>
            <w:tcMar>
              <w:left w:w="0" w:type="dxa"/>
              <w:right w:w="0" w:type="dxa"/>
            </w:tcMar>
          </w:tcPr>
          <w:p w:rsidR="002E6CA7" w:rsidRDefault="00357AE1" w:rsidP="002E6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3584" behindDoc="0" locked="0" layoutInCell="1" allowOverlap="1" wp14:anchorId="4E3D0D51" wp14:editId="1734B1C6">
                      <wp:simplePos x="0" y="0"/>
                      <wp:positionH relativeFrom="column">
                        <wp:posOffset>10586</wp:posOffset>
                      </wp:positionH>
                      <wp:positionV relativeFrom="paragraph">
                        <wp:posOffset>294062</wp:posOffset>
                      </wp:positionV>
                      <wp:extent cx="1896745" cy="2955925"/>
                      <wp:effectExtent l="0" t="0" r="8255" b="0"/>
                      <wp:wrapNone/>
                      <wp:docPr id="302" name="グループ化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745" cy="2955925"/>
                                <a:chOff x="0" y="0"/>
                                <a:chExt cx="1897038" cy="2956105"/>
                              </a:xfrm>
                            </wpg:grpSpPr>
                            <wps:wsp>
                              <wps:cNvPr id="30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1746913"/>
                                  <a:ext cx="14192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357AE1" w:rsidRPr="00CF793D" w:rsidRDefault="00357AE1" w:rsidP="00357AE1">
                                    <w:pP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bookmarkStart w:id="0" w:name="氏名"/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>新城 太郎</w:t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4" name="図 304" descr="\\Sv-d2c107\共有フォルダ\秘書広報課\02_広報・広聴\01_広報\01_広報しんしろ\広報原稿\3月号\表紙\表紙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38" cy="1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05" name="テキスト ボックス 305"/>
                              <wps:cNvSpPr txBox="1"/>
                              <wps:spPr>
                                <a:xfrm>
                                  <a:off x="1214650" y="1214651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7AE1" w:rsidRPr="00CF793D" w:rsidRDefault="00357AE1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="SimHei"/>
                                        <w:sz w:val="16"/>
                                      </w:rPr>
                                    </w:pPr>
                                    <w:r w:rsidRPr="00CF793D">
                                      <w:rPr>
                                        <w:rFonts w:ascii="HG行書体" w:eastAsia="HG行書体" w:hAnsi="SimHei" w:hint="eastAsia"/>
                                        <w:sz w:val="16"/>
                                      </w:rPr>
                                      <w:t>川売の梅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7" name="図 307" descr="C:\Users\shinshiro\Desktop\ume0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29" y="1433015"/>
                                  <a:ext cx="600502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08" name="テキスト ボックス 308"/>
                              <wps:cNvSpPr txBox="1"/>
                              <wps:spPr>
                                <a:xfrm>
                                  <a:off x="491319" y="1733266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7AE1" w:rsidRPr="007F3C07" w:rsidRDefault="00357AE1" w:rsidP="00357AE1">
                                    <w:pP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bookmarkStart w:id="1" w:name="ふりがな"/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しんしろ 　　　 たろう</w:t>
                                    </w:r>
                                    <w:bookmarkEnd w:id="1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テキスト ボックス 309"/>
                              <wps:cNvSpPr txBox="1"/>
                              <wps:spPr>
                                <a:xfrm>
                                  <a:off x="409432" y="2006221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7AE1" w:rsidRPr="007F3C07" w:rsidRDefault="00357AE1" w:rsidP="00357AE1">
                                    <w:pPr>
                                      <w:ind w:firstLineChars="50" w:firstLine="60"/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bookmarkStart w:id="2" w:name="ふりがな（アルファベット）"/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SHINSHIRO 　　　  TARO</w:t>
                                    </w:r>
                                    <w:bookmarkEnd w:id="2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3" y="2224585"/>
                                  <a:ext cx="185229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57AE1" w:rsidRPr="00705641" w:rsidRDefault="00357AE1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bookmarkStart w:id="3" w:name="住所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357AE1" w:rsidRPr="00705641" w:rsidRDefault="00357AE1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357AE1" w:rsidRPr="00705641" w:rsidRDefault="00357AE1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357AE1" w:rsidRPr="00705641" w:rsidRDefault="00357AE1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357AE1" w:rsidRPr="00705641" w:rsidRDefault="00357AE1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bookmarkEnd w:id="3"/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13" name="テキスト ボックス 313"/>
                              <wps:cNvSpPr txBox="1"/>
                              <wps:spPr>
                                <a:xfrm>
                                  <a:off x="122829" y="184244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7AE1" w:rsidRPr="00851345" w:rsidRDefault="00357AE1" w:rsidP="00357AE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bookmarkStart w:id="4" w:name="階級"/>
                                    <w:proofErr w:type="gramStart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bookmarkEnd w:id="4"/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31" y="1501254"/>
                                  <a:ext cx="1089329" cy="326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357AE1" w:rsidRPr="00705641" w:rsidRDefault="00357AE1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bookmarkStart w:id="5" w:name="所属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</w:t>
                                    </w:r>
                                  </w:p>
                                  <w:p w:rsidR="00357AE1" w:rsidRPr="00705641" w:rsidRDefault="00357AE1" w:rsidP="00357AE1">
                                    <w:pPr>
                                      <w:spacing w:line="0" w:lineRule="atLeast"/>
                                      <w:ind w:firstLineChars="300" w:firstLine="480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〇〇〇〇〇</w:t>
                                    </w:r>
                                  </w:p>
                                  <w:bookmarkEnd w:id="5"/>
                                  <w:p w:rsidR="00357AE1" w:rsidRPr="00CB7C77" w:rsidRDefault="00357AE1" w:rsidP="00357AE1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302" o:spid="_x0000_s1026" style="position:absolute;left:0;text-align:left;margin-left:.85pt;margin-top:23.15pt;width:149.35pt;height:232.75pt;z-index:252483584" coordsize="18970,29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2" o:spid="_x0000_s1027" type="#_x0000_t202" style="position:absolute;left:3821;top:17469;width:1419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<v:textbox>
                          <w:txbxContent>
                            <w:p w:rsidR="00357AE1" w:rsidRPr="00CF793D" w:rsidRDefault="00357AE1" w:rsidP="00357AE1">
                              <w:pP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</w:pPr>
                              <w:bookmarkStart w:id="6" w:name="氏名"/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>新城 太郎</w:t>
                              </w:r>
                              <w:bookmarkEnd w:id="6"/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04" o:spid="_x0000_s1028" type="#_x0000_t75" style="position:absolute;width:18970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GikLEAAAA3AAAAA8AAABkcnMvZG93bnJldi54bWxEj1trAjEUhN8L/Q/hFHyriRdEtkYRL+Bb&#10;W13w9bg57i7dnCxJdNd/3wiFPg4z8w2zWPW2EXfyoXasYTRUIIgLZ2ouNeSn/fscRIjIBhvHpOFB&#10;AVbL15cFZsZ1/E33YyxFgnDIUEMVY5tJGYqKLIaha4mTd3XeYkzSl9J47BLcNnKs1ExarDktVNjS&#10;pqLi53izGuT4cv668nnmW9XtR7nJ15/bndaDt379ASJSH//Df+2D0TBRU3ieS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GikLEAAAA3AAAAA8AAAAAAAAAAAAAAAAA&#10;nwIAAGRycy9kb3ducmV2LnhtbFBLBQYAAAAABAAEAPcAAACQAwAAAAA=&#10;">
                        <v:imagedata r:id="rId10" o:title="表紙"/>
                        <v:path arrowok="t"/>
                      </v:shape>
                      <v:shape id="テキスト ボックス 305" o:spid="_x0000_s1029" type="#_x0000_t202" style="position:absolute;left:12146;top:12146;width:6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Hes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HesYAAADcAAAADwAAAAAAAAAAAAAAAACYAgAAZHJz&#10;L2Rvd25yZXYueG1sUEsFBgAAAAAEAAQA9QAAAIsDAAAAAA==&#10;" filled="f" stroked="f" strokeweight=".5pt">
                        <v:textbox>
                          <w:txbxContent>
                            <w:p w:rsidR="00357AE1" w:rsidRPr="00CF793D" w:rsidRDefault="00357AE1" w:rsidP="00357AE1">
                              <w:pPr>
                                <w:spacing w:line="0" w:lineRule="atLeast"/>
                                <w:rPr>
                                  <w:rFonts w:ascii="HG行書体" w:eastAsia="HG行書体" w:hAnsi="SimHei"/>
                                  <w:sz w:val="16"/>
                                </w:rPr>
                              </w:pPr>
                              <w:r w:rsidRPr="00CF793D">
                                <w:rPr>
                                  <w:rFonts w:ascii="HG行書体" w:eastAsia="HG行書体" w:hAnsi="SimHei" w:hint="eastAsia"/>
                                  <w:sz w:val="16"/>
                                </w:rPr>
                                <w:t>川売の梅</w:t>
                              </w:r>
                            </w:p>
                          </w:txbxContent>
                        </v:textbox>
                      </v:shape>
                      <v:shape id="図 307" o:spid="_x0000_s1030" type="#_x0000_t75" style="position:absolute;left:1228;top:14330;width:6005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rFXDAAAA3AAAAA8AAABkcnMvZG93bnJldi54bWxEj81qAkEQhO9C3mHoQG46mwTUbBxFooI3&#10;8eeQY2en3Vmy07PstLq+vSMIHouq+oqazDpfqzO1sQps4H2QgSIugq24NHDYr/pjUFGQLdaBycCV&#10;IsymL70J5jZceEvnnZQqQTjmaMCJNLnWsXDkMQ5CQ5y8Y2g9SpJtqW2LlwT3tf7IsqH2WHFacNjQ&#10;j6Pif3fyBvb8tSyjXWhht/g9buYjKeTPmLfXbv4NSqiTZ/jRXlsDn9kI7mfSEd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isVcMAAADcAAAADwAAAAAAAAAAAAAAAACf&#10;AgAAZHJzL2Rvd25yZXYueG1sUEsFBgAAAAAEAAQA9wAAAI8DAAAAAA==&#10;">
                        <v:imagedata r:id="rId11" o:title="ume004"/>
                        <v:path arrowok="t"/>
                      </v:shape>
                      <v:shape id="テキスト ボックス 308" o:spid="_x0000_s1031" type="#_x0000_t202" style="position:absolute;left:4913;top:17332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o5MQA&#10;AADc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qO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aOTEAAAA3AAAAA8AAAAAAAAAAAAAAAAAmAIAAGRycy9k&#10;b3ducmV2LnhtbFBLBQYAAAAABAAEAPUAAACJAwAAAAA=&#10;" filled="f" stroked="f" strokeweight=".5pt">
                        <v:textbox>
                          <w:txbxContent>
                            <w:p w:rsidR="00357AE1" w:rsidRPr="007F3C07" w:rsidRDefault="00357AE1" w:rsidP="00357AE1">
                              <w:pP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bookmarkStart w:id="7" w:name="ふりがな"/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しんしろ 　　　 たろう</w:t>
                              </w:r>
                              <w:bookmarkEnd w:id="7"/>
                            </w:p>
                          </w:txbxContent>
                        </v:textbox>
                      </v:shape>
                      <v:shape id="テキスト ボックス 309" o:spid="_x0000_s1032" type="#_x0000_t202" style="position:absolute;left:4094;top:20062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f8cA&#10;AADc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tEL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zX/HAAAA3AAAAA8AAAAAAAAAAAAAAAAAmAIAAGRy&#10;cy9kb3ducmV2LnhtbFBLBQYAAAAABAAEAPUAAACMAwAAAAA=&#10;" filled="f" stroked="f" strokeweight=".5pt">
                        <v:textbox>
                          <w:txbxContent>
                            <w:p w:rsidR="00357AE1" w:rsidRPr="007F3C07" w:rsidRDefault="00357AE1" w:rsidP="00357AE1">
                              <w:pPr>
                                <w:ind w:firstLineChars="50" w:firstLine="60"/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bookmarkStart w:id="8" w:name="ふりがな（アルファベット）"/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SHINSHIRO 　　　  TARO</w:t>
                              </w:r>
                              <w:bookmarkEnd w:id="8"/>
                            </w:p>
                          </w:txbxContent>
                        </v:textbox>
                      </v:shape>
                      <v:shape id="テキスト ボックス 2" o:spid="_x0000_s1033" type="#_x0000_t202" style="position:absolute;left:409;top:22245;width:18523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PnsIA&#10;AADcAAAADwAAAGRycy9kb3ducmV2LnhtbERPS2vCQBC+F/wPywi96UYtVaKriNIH9OQD8ThmxySa&#10;nQ3ZqcZ/3z0IPX5879midZW6URNKzwYG/QQUceZtybmB/e6jNwEVBNli5ZkMPCjAYt55mWFq/Z03&#10;dNtKrmIIhxQNFCJ1qnXICnIY+r4mjtzZNw4lwibXtsF7DHeVHibJu3ZYcmwosKZVQdl1++sMXE6P&#10;r+E+rH8u8jY67+QwPq4/T8a8dtvlFJRQK//ip/vbGhgN4vx4Jh4BP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Q+ewgAAANwAAAAPAAAAAAAAAAAAAAAAAJgCAABkcnMvZG93&#10;bnJldi54bWxQSwUGAAAAAAQABAD1AAAAhwMAAAAA&#10;" filled="f" stroked="f">
                        <v:textbox inset="1mm,1mm,1mm,1mm">
                          <w:txbxContent>
                            <w:p w:rsidR="00357AE1" w:rsidRPr="00705641" w:rsidRDefault="00357AE1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bookmarkStart w:id="9" w:name="住所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357AE1" w:rsidRPr="00705641" w:rsidRDefault="00357AE1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357AE1" w:rsidRPr="00705641" w:rsidRDefault="00357AE1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357AE1" w:rsidRPr="00705641" w:rsidRDefault="00357AE1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357AE1" w:rsidRPr="00705641" w:rsidRDefault="00357AE1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bookmarkEnd w:id="9"/>
                            </w:p>
                          </w:txbxContent>
                        </v:textbox>
                      </v:shape>
                      <v:shape id="テキスト ボックス 313" o:spid="_x0000_s1034" type="#_x0000_t202" style="position:absolute;left:1228;top:18424;width:37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sSMYA&#10;AADcAAAADwAAAGRycy9kb3ducmV2LnhtbESPT4vCMBTE74LfITxhb5qquJSuUaQgLqIH/1y8vW2e&#10;bbF5qU3Uup9+Iyx4HGbmN8x03ppK3KlxpWUFw0EEgjizuuRcwfGw7McgnEfWWFkmBU9yMJ91O1NM&#10;tH3wju57n4sAYZeggsL7OpHSZQUZdANbEwfvbBuDPsgml7rBR4CbSo6i6FMaLDksFFhTWlB22d+M&#10;gnW63OLuZ2Ti3ypdbc6L+no8TZT66LWLLxCeWv8O/7e/tYLxcAy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sSMYAAADcAAAADwAAAAAAAAAAAAAAAACYAgAAZHJz&#10;L2Rvd25yZXYueG1sUEsFBgAAAAAEAAQA9QAAAIsDAAAAAA==&#10;" filled="f" stroked="f" strokeweight=".5pt">
                        <v:textbox>
                          <w:txbxContent>
                            <w:p w:rsidR="00357AE1" w:rsidRPr="00851345" w:rsidRDefault="00357AE1" w:rsidP="00357AE1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bookmarkStart w:id="10" w:name="階級"/>
                              <w:proofErr w:type="gramStart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4"/>
                                </w:rPr>
                                <w:t>〇〇</w:t>
                              </w:r>
                              <w:bookmarkEnd w:id="10"/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35" type="#_x0000_t202" style="position:absolute;left:7233;top:15012;width:10893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    <v:textbox>
                          <w:txbxContent>
                            <w:p w:rsidR="00357AE1" w:rsidRPr="00705641" w:rsidRDefault="00357AE1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bookmarkStart w:id="11" w:name="所属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</w:t>
                              </w:r>
                            </w:p>
                            <w:p w:rsidR="00357AE1" w:rsidRPr="00705641" w:rsidRDefault="00357AE1" w:rsidP="00357AE1">
                              <w:pPr>
                                <w:spacing w:line="0" w:lineRule="atLeast"/>
                                <w:ind w:firstLineChars="300" w:firstLine="480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〇〇〇〇〇</w:t>
                              </w:r>
                            </w:p>
                            <w:bookmarkEnd w:id="11"/>
                            <w:p w:rsidR="00357AE1" w:rsidRPr="00CB7C77" w:rsidRDefault="00357AE1" w:rsidP="00357AE1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shd w:val="clear" w:color="auto" w:fill="auto"/>
          </w:tcPr>
          <w:p w:rsidR="002E6CA7" w:rsidRDefault="002E6CA7" w:rsidP="002E6CA7"/>
          <w:p w:rsidR="002E6CA7" w:rsidRPr="00895CA7" w:rsidRDefault="00357AE1" w:rsidP="002E6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1536" behindDoc="0" locked="0" layoutInCell="1" allowOverlap="1" wp14:anchorId="5B94A822" wp14:editId="71030AD2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76835</wp:posOffset>
                      </wp:positionV>
                      <wp:extent cx="1896745" cy="2955925"/>
                      <wp:effectExtent l="0" t="0" r="8255" b="0"/>
                      <wp:wrapNone/>
                      <wp:docPr id="30" name="グループ化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745" cy="2955923"/>
                                <a:chOff x="0" y="0"/>
                                <a:chExt cx="1897038" cy="2956103"/>
                              </a:xfrm>
                            </wpg:grpSpPr>
                            <wps:wsp>
                              <wps:cNvPr id="3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1746913"/>
                                  <a:ext cx="14192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357AE1" w:rsidRPr="00CF793D" w:rsidRDefault="005846C8" w:rsidP="00357AE1">
                                    <w:pP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>新城 太郎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0" name="図 290" descr="\\Sv-d2c107\共有フォルダ\秘書広報課\02_広報・広聴\01_広報\01_広報しんしろ\広報原稿\3月号\表紙\表紙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38" cy="1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292" name="テキスト ボックス 292"/>
                              <wps:cNvSpPr txBox="1"/>
                              <wps:spPr>
                                <a:xfrm>
                                  <a:off x="1214650" y="1214651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7AE1" w:rsidRPr="00CF793D" w:rsidRDefault="00357AE1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="SimHei"/>
                                        <w:sz w:val="16"/>
                                      </w:rPr>
                                    </w:pPr>
                                    <w:r w:rsidRPr="00CF793D">
                                      <w:rPr>
                                        <w:rFonts w:ascii="HG行書体" w:eastAsia="HG行書体" w:hAnsi="SimHei" w:hint="eastAsia"/>
                                        <w:sz w:val="16"/>
                                      </w:rPr>
                                      <w:t>川売の梅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3" name="図 293" descr="C:\Users\shinshiro\Desktop\ume0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29" y="1433015"/>
                                  <a:ext cx="600502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95" name="テキスト ボックス 295"/>
                              <wps:cNvSpPr txBox="1"/>
                              <wps:spPr>
                                <a:xfrm>
                                  <a:off x="491319" y="1733266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7AE1" w:rsidRPr="007F3C07" w:rsidRDefault="005846C8" w:rsidP="00357AE1">
                                    <w:pP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しんしろ 　　　 たろう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テキスト ボックス 297"/>
                              <wps:cNvSpPr txBox="1"/>
                              <wps:spPr>
                                <a:xfrm>
                                  <a:off x="409432" y="2006221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7AE1" w:rsidRPr="007F3C07" w:rsidRDefault="005846C8" w:rsidP="00357AE1">
                                    <w:pPr>
                                      <w:ind w:firstLineChars="50" w:firstLine="60"/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SHINSHIRO 　　　  TARO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3" y="2224585"/>
                                  <a:ext cx="1852295" cy="731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46C8" w:rsidRPr="00705641" w:rsidRDefault="005846C8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5846C8" w:rsidRPr="00705641" w:rsidRDefault="005846C8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5846C8" w:rsidRPr="00705641" w:rsidRDefault="005846C8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5846C8" w:rsidRPr="00705641" w:rsidRDefault="005846C8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357AE1" w:rsidRPr="00705641" w:rsidRDefault="005846C8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299" name="テキスト ボックス 299"/>
                              <wps:cNvSpPr txBox="1"/>
                              <wps:spPr>
                                <a:xfrm>
                                  <a:off x="122829" y="184244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7AE1" w:rsidRPr="00851345" w:rsidRDefault="005846C8" w:rsidP="00357AE1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 w:rsidR="00357AE1"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31" y="1501254"/>
                                  <a:ext cx="1089329" cy="326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705641" w:rsidRDefault="005846C8" w:rsidP="00357AE1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</w:t>
                                    </w:r>
                                  </w:p>
                                  <w:p w:rsidR="005846C8" w:rsidRPr="00705641" w:rsidRDefault="005846C8" w:rsidP="00357AE1">
                                    <w:pPr>
                                      <w:spacing w:line="0" w:lineRule="atLeast"/>
                                      <w:ind w:firstLineChars="300" w:firstLine="480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〇〇〇〇〇</w:t>
                                    </w:r>
                                  </w:p>
                                  <w:p w:rsidR="00357AE1" w:rsidRPr="00CB7C77" w:rsidRDefault="005846C8" w:rsidP="00357AE1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30" o:spid="_x0000_s1036" style="position:absolute;left:0;text-align:left;margin-left:-3.8pt;margin-top:6.05pt;width:149.35pt;height:232.75pt;z-index:252481536;mso-height-relative:margin" coordsize="18970,29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">
                      <v:shape id="テキスト ボックス 2" o:spid="_x0000_s1037" type="#_x0000_t202" style="position:absolute;left:3821;top:17469;width:1419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<v:textbox>
                          <w:txbxContent>
                            <w:p w:rsidR="00357AE1" w:rsidRPr="00CF793D" w:rsidRDefault="005846C8" w:rsidP="00357AE1">
                              <w:pP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>新城 太郎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290" o:spid="_x0000_s1038" type="#_x0000_t75" style="position:absolute;width:18970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WFlvBAAAA3AAAAA8AAABkcnMvZG93bnJldi54bWxET89rwjAUvg/8H8ITvK2pPchWG0vZJuzm&#10;pgWvz+bZljUvJcls/e/NYbDjx/e7KGcziBs531tWsE5SEMSN1T23CurT/vkFhA/IGgfLpOBOHsrd&#10;4qnAXNuJv+l2DK2IIexzVNCFMOZS+qYjgz6xI3HkrtYZDBG6VmqHUww3g8zSdCMN9hwbOhzpraPm&#10;5/hrFMjscv668nnjxnTar2tdV4f3D6VWy7naggg0h3/xn/tTK8he4/x4Jh4Bu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WFlvBAAAA3AAAAA8AAAAAAAAAAAAAAAAAnwIA&#10;AGRycy9kb3ducmV2LnhtbFBLBQYAAAAABAAEAPcAAACNAwAAAAA=&#10;">
                        <v:imagedata r:id="rId10" o:title="表紙"/>
                        <v:path arrowok="t"/>
                      </v:shape>
                      <v:shape id="テキスト ボックス 292" o:spid="_x0000_s1039" type="#_x0000_t202" style="position:absolute;left:12146;top:12146;width:6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FFMUA&#10;AADcAAAADwAAAGRycy9kb3ducmV2LnhtbESPQYvCMBSE78L+h/AWvGm6BRe3GkUKoogedL14ezbP&#10;tti8dJuodX+9EQSPw8x8w4ynranElRpXWlbw1Y9AEGdWl5wr2P/Oe0MQziNrrCyTgjs5mE4+OmNM&#10;tL3xlq47n4sAYZeggsL7OpHSZQUZdH1bEwfvZBuDPsgml7rBW4CbSsZR9C0NlhwWCqwpLSg77y5G&#10;wSqdb3B7jM3wv0oX69Os/tsfBkp1P9vZCISn1r/Dr/ZSK4h/YnieCUdA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UUxQAAANwAAAAPAAAAAAAAAAAAAAAAAJgCAABkcnMv&#10;ZG93bnJldi54bWxQSwUGAAAAAAQABAD1AAAAigMAAAAA&#10;" filled="f" stroked="f" strokeweight=".5pt">
                        <v:textbox>
                          <w:txbxContent>
                            <w:p w:rsidR="00357AE1" w:rsidRPr="00CF793D" w:rsidRDefault="00357AE1" w:rsidP="00357AE1">
                              <w:pPr>
                                <w:spacing w:line="0" w:lineRule="atLeast"/>
                                <w:rPr>
                                  <w:rFonts w:ascii="HG行書体" w:eastAsia="HG行書体" w:hAnsi="SimHei"/>
                                  <w:sz w:val="16"/>
                                </w:rPr>
                              </w:pPr>
                              <w:r w:rsidRPr="00CF793D">
                                <w:rPr>
                                  <w:rFonts w:ascii="HG行書体" w:eastAsia="HG行書体" w:hAnsi="SimHei" w:hint="eastAsia"/>
                                  <w:sz w:val="16"/>
                                </w:rPr>
                                <w:t>川売の梅</w:t>
                              </w:r>
                            </w:p>
                          </w:txbxContent>
                        </v:textbox>
                      </v:shape>
                      <v:shape id="図 293" o:spid="_x0000_s1040" type="#_x0000_t75" style="position:absolute;left:1228;top:14330;width:6005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4MEzCAAAA3AAAAA8AAABkcnMvZG93bnJldi54bWxEj0FrAjEUhO+F/ofwCr3VrBasrkYRbcGb&#10;VD14fG6em8XNy7J56vbfN4LgcZiZb5jpvPO1ulIbq8AG+r0MFHERbMWlgf3u52MEKgqyxTowGfij&#10;CPPZ68sUcxtu/EvXrZQqQTjmaMCJNLnWsXDkMfZCQ5y8U2g9SpJtqW2LtwT3tR5k2VB7rDgtOGxo&#10;6ag4by/ewI7H32W0Ky3sVofTZvElhRyNeX/rFhNQQp08w4/22hoYjD/hfiYdAT3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ODBMwgAAANwAAAAPAAAAAAAAAAAAAAAAAJ8C&#10;AABkcnMvZG93bnJldi54bWxQSwUGAAAAAAQABAD3AAAAjgMAAAAA&#10;">
                        <v:imagedata r:id="rId11" o:title="ume004"/>
                        <v:path arrowok="t"/>
                      </v:shape>
                      <v:shape id="テキスト ボックス 295" o:spid="_x0000_s1041" type="#_x0000_t202" style="position:absolute;left:4913;top:17332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YM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L4ew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1gxQAAANwAAAAPAAAAAAAAAAAAAAAAAJgCAABkcnMv&#10;ZG93bnJldi54bWxQSwUGAAAAAAQABAD1AAAAigMAAAAA&#10;" filled="f" stroked="f" strokeweight=".5pt">
                        <v:textbox>
                          <w:txbxContent>
                            <w:p w:rsidR="00357AE1" w:rsidRPr="007F3C07" w:rsidRDefault="005846C8" w:rsidP="00357AE1">
                              <w:pP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しんしろ 　　　 たろう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7" o:spid="_x0000_s1042" type="#_x0000_t202" style="position:absolute;left:4094;top:20062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mjM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8ewN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ZozHAAAA3AAAAA8AAAAAAAAAAAAAAAAAmAIAAGRy&#10;cy9kb3ducmV2LnhtbFBLBQYAAAAABAAEAPUAAACMAwAAAAA=&#10;" filled="f" stroked="f" strokeweight=".5pt">
                        <v:textbox>
                          <w:txbxContent>
                            <w:p w:rsidR="00357AE1" w:rsidRPr="007F3C07" w:rsidRDefault="005846C8" w:rsidP="00357AE1">
                              <w:pPr>
                                <w:ind w:firstLineChars="50" w:firstLine="60"/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SHINSHIRO 　　　  TARO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43" type="#_x0000_t202" style="position:absolute;left:409;top:22245;width:18523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PX8MA&#10;AADcAAAADwAAAGRycy9kb3ducmV2LnhtbERPTWvCQBC9F/wPywje6sZY1KauUiqtQk9VKT2O2TGJ&#10;ZmdDdqrx37uHQo+P9z1fdq5WF2pD5dnAaJiAIs69rbgwsN+9P85ABUG2WHsmAzcKsFz0HuaYWX/l&#10;L7pspVAxhEOGBkqRJtM65CU5DEPfEEfu6FuHEmFbaNviNYa7WqdJMtEOK44NJTb0VlJ+3v46A6fD&#10;bZ3uw+rzJE/j406+pz+rj4Mxg373+gJKqJN/8Z97Yw2kz3FtPBOP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kPX8MAAADcAAAADwAAAAAAAAAAAAAAAACYAgAAZHJzL2Rv&#10;d25yZXYueG1sUEsFBgAAAAAEAAQA9QAAAIgDAAAAAA==&#10;" filled="f" stroked="f">
                        <v:textbox inset="1mm,1mm,1mm,1mm">
                          <w:txbxContent>
                            <w:p w:rsidR="005846C8" w:rsidRPr="00705641" w:rsidRDefault="005846C8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5846C8" w:rsidRPr="00705641" w:rsidRDefault="005846C8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5846C8" w:rsidRPr="00705641" w:rsidRDefault="005846C8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5846C8" w:rsidRPr="00705641" w:rsidRDefault="005846C8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357AE1" w:rsidRPr="00705641" w:rsidRDefault="005846C8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9" o:spid="_x0000_s1044" type="#_x0000_t202" style="position:absolute;left:1228;top:18424;width:37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XZccA&#10;AADcAAAADwAAAGRycy9kb3ducmV2LnhtbESPzWrDMBCE74G+g9hCbolcQ0viRjHGYFJCesjPpbet&#10;tbFNrZVrKY7Tp68KhRyHmfmGWaWjacVAvWssK3iaRyCIS6sbrhScjsVsAcJ5ZI2tZVJwIwfp+mGy&#10;wkTbK+9pOPhKBAi7BBXU3neJlK6syaCb2444eGfbG/RB9pXUPV4D3LQyjqIXabDhsFBjR3lN5dfh&#10;YhRs8+Id95+xWfy0+WZ3zrrv08ezUtPHMXsF4Wn09/B/+00riJd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BV2XHAAAA3AAAAA8AAAAAAAAAAAAAAAAAmAIAAGRy&#10;cy9kb3ducmV2LnhtbFBLBQYAAAAABAAEAPUAAACMAwAAAAA=&#10;" filled="f" stroked="f" strokeweight=".5pt">
                        <v:textbox>
                          <w:txbxContent>
                            <w:p w:rsidR="00357AE1" w:rsidRPr="00851345" w:rsidRDefault="005846C8" w:rsidP="00357AE1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end"/>
                              </w:r>
                              <w:r w:rsidR="00357AE1"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45" type="#_x0000_t202" style="position:absolute;left:7233;top:15012;width:10893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    <v:textbox>
                          <w:txbxContent>
                            <w:p w:rsidR="005846C8" w:rsidRPr="00705641" w:rsidRDefault="005846C8" w:rsidP="00357AE1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</w:t>
                              </w:r>
                            </w:p>
                            <w:p w:rsidR="005846C8" w:rsidRPr="00705641" w:rsidRDefault="005846C8" w:rsidP="00357AE1">
                              <w:pPr>
                                <w:spacing w:line="0" w:lineRule="atLeast"/>
                                <w:ind w:firstLineChars="300" w:firstLine="480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〇〇〇〇〇</w:t>
                              </w:r>
                            </w:p>
                            <w:p w:rsidR="00357AE1" w:rsidRPr="00CB7C77" w:rsidRDefault="005846C8" w:rsidP="00357AE1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E6CA7" w:rsidRPr="00895CA7" w:rsidRDefault="002E6CA7" w:rsidP="002E6CA7"/>
          <w:p w:rsidR="002E6CA7" w:rsidRPr="00895CA7" w:rsidRDefault="002E6CA7" w:rsidP="002E6CA7"/>
          <w:p w:rsidR="002E6CA7" w:rsidRPr="00895CA7" w:rsidRDefault="002E6CA7" w:rsidP="002E6CA7"/>
          <w:p w:rsidR="002E6CA7" w:rsidRDefault="002E6CA7" w:rsidP="002E6CA7"/>
          <w:p w:rsidR="002E6CA7" w:rsidRPr="00895CA7" w:rsidRDefault="002E6CA7" w:rsidP="002E6CA7"/>
        </w:tc>
        <w:tc>
          <w:tcPr>
            <w:tcW w:w="3118" w:type="dxa"/>
          </w:tcPr>
          <w:p w:rsidR="002E6CA7" w:rsidRDefault="005846C8" w:rsidP="002E6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5632" behindDoc="0" locked="0" layoutInCell="1" allowOverlap="1" wp14:anchorId="7049BC70" wp14:editId="57CF1B56">
                      <wp:simplePos x="0" y="0"/>
                      <wp:positionH relativeFrom="column">
                        <wp:posOffset>-63410</wp:posOffset>
                      </wp:positionH>
                      <wp:positionV relativeFrom="paragraph">
                        <wp:posOffset>295910</wp:posOffset>
                      </wp:positionV>
                      <wp:extent cx="1896745" cy="2955925"/>
                      <wp:effectExtent l="0" t="0" r="8255" b="0"/>
                      <wp:wrapNone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745" cy="2955925"/>
                                <a:chOff x="0" y="0"/>
                                <a:chExt cx="1897038" cy="2956103"/>
                              </a:xfrm>
                            </wpg:grpSpPr>
                            <wps:wsp>
                              <wps:cNvPr id="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1746913"/>
                                  <a:ext cx="14192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新城 </w:t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図 10" descr="\\Sv-d2c107\共有フォルダ\秘書広報課\02_広報・広聴\01_広報\01_広報しんしろ\広報原稿\3月号\表紙\表紙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38" cy="1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14" name="テキスト ボックス 14"/>
                              <wps:cNvSpPr txBox="1"/>
                              <wps:spPr>
                                <a:xfrm>
                                  <a:off x="1214650" y="1214651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="SimHei"/>
                                        <w:sz w:val="16"/>
                                      </w:rPr>
                                    </w:pPr>
                                    <w:r w:rsidRPr="00CF793D">
                                      <w:rPr>
                                        <w:rFonts w:ascii="HG行書体" w:eastAsia="HG行書体" w:hAnsi="SimHei" w:hint="eastAsia"/>
                                        <w:sz w:val="16"/>
                                      </w:rPr>
                                      <w:t>川売の梅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図 16" descr="C:\Users\shinshiro\Desktop\ume0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29" y="1433015"/>
                                  <a:ext cx="600502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" name="テキスト ボックス 18"/>
                              <wps:cNvSpPr txBox="1"/>
                              <wps:spPr>
                                <a:xfrm>
                                  <a:off x="491319" y="1733266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しんしろ 　　　 たろう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テキスト ボックス 27"/>
                              <wps:cNvSpPr txBox="1"/>
                              <wps:spPr>
                                <a:xfrm>
                                  <a:off x="409432" y="2006221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ind w:firstLineChars="50" w:firstLine="60"/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SHINSHIRO 　　　  TARO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3" y="2224585"/>
                                  <a:ext cx="1852295" cy="731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296" name="テキスト ボックス 296"/>
                              <wps:cNvSpPr txBox="1"/>
                              <wps:spPr>
                                <a:xfrm>
                                  <a:off x="122829" y="184244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851345" w:rsidRDefault="005846C8" w:rsidP="005846C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31" y="1501254"/>
                                  <a:ext cx="1089329" cy="326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ind w:firstLineChars="300" w:firstLine="480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〇〇〇〇〇</w:t>
                                    </w:r>
                                  </w:p>
                                  <w:p w:rsidR="005846C8" w:rsidRPr="00CB7C77" w:rsidRDefault="005846C8" w:rsidP="005846C8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5" o:spid="_x0000_s1046" style="position:absolute;left:0;text-align:left;margin-left:-5pt;margin-top:23.3pt;width:149.35pt;height:232.75pt;z-index:252485632;mso-height-relative:margin" coordsize="18970,29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">
                      <v:shape id="テキスト ボックス 2" o:spid="_x0000_s1047" type="#_x0000_t202" style="position:absolute;left:3821;top:17469;width:1419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v:textbox>
                          <w:txbxContent>
                            <w:p w:rsidR="005846C8" w:rsidRPr="00CF793D" w:rsidRDefault="005846C8" w:rsidP="005846C8">
                              <w:pP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 xml:space="preserve">新城 </w:t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10" o:spid="_x0000_s1048" type="#_x0000_t75" style="position:absolute;width:18970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8d9vDAAAA2wAAAA8AAABkcnMvZG93bnJldi54bWxEj09vwjAMxe9IfIfISNwghQNCHQEh/ki7&#10;MVglrl5j2orGqZKMdt9+PkzazdZ7fu/nzW5wrXpRiI1nA4t5Boq49LbhykDxeZ6tQcWEbLH1TAZ+&#10;KMJuOx5tMLe+5yu9bqlSEsIxRwN1Sl2udSxrchjnviMW7eGDwyRrqLQN2Eu4a/Uyy1baYcPSUGNH&#10;h5rK5+3bGdDLr/vHg++r0GX9eVHYYn85noyZTob9G6hEQ/o3/12/W8EXevlFBt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x328MAAADbAAAADwAAAAAAAAAAAAAAAACf&#10;AgAAZHJzL2Rvd25yZXYueG1sUEsFBgAAAAAEAAQA9wAAAI8DAAAAAA==&#10;">
                        <v:imagedata r:id="rId10" o:title="表紙"/>
                        <v:path arrowok="t"/>
                      </v:shape>
                      <v:shape id="テキスト ボックス 14" o:spid="_x0000_s1049" type="#_x0000_t202" style="position:absolute;left:12146;top:12146;width:6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    <v:textbox>
                          <w:txbxContent>
                            <w:p w:rsidR="005846C8" w:rsidRPr="00CF793D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="SimHei"/>
                                  <w:sz w:val="16"/>
                                </w:rPr>
                              </w:pPr>
                              <w:r w:rsidRPr="00CF793D">
                                <w:rPr>
                                  <w:rFonts w:ascii="HG行書体" w:eastAsia="HG行書体" w:hAnsi="SimHei" w:hint="eastAsia"/>
                                  <w:sz w:val="16"/>
                                </w:rPr>
                                <w:t>川売の梅</w:t>
                              </w:r>
                            </w:p>
                          </w:txbxContent>
                        </v:textbox>
                      </v:shape>
                      <v:shape id="図 16" o:spid="_x0000_s1050" type="#_x0000_t75" style="position:absolute;left:1228;top:14330;width:6005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c+DzAAAAA2wAAAA8AAABkcnMvZG93bnJldi54bWxET0trwkAQvhf8D8sI3uqmHmxNXUPwAb2V&#10;Gg8ep9kxG5qdDdlR03/fLRR6m4/vOeti9J260RDbwAae5hko4jrYlhsDp+rw+AIqCrLFLjAZ+KYI&#10;xWbysMbchjt/0O0ojUohHHM04ET6XOtYO/IY56EnTtwlDB4lwaHRdsB7CvedXmTZUntsOTU47Gnr&#10;qP46Xr2Bilf7JtqdFna78+W9fJZaPo2ZTcfyFZTQKP/iP/ebTfOX8PtLOkBv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dz4PMAAAADbAAAADwAAAAAAAAAAAAAAAACfAgAA&#10;ZHJzL2Rvd25yZXYueG1sUEsFBgAAAAAEAAQA9wAAAIwDAAAAAA==&#10;">
                        <v:imagedata r:id="rId11" o:title="ume004"/>
                        <v:path arrowok="t"/>
                      </v:shape>
                      <v:shape id="テキスト ボックス 18" o:spid="_x0000_s1051" type="#_x0000_t202" style="position:absolute;left:4913;top:17332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しんしろ 　　　 たろう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7" o:spid="_x0000_s1052" type="#_x0000_t202" style="position:absolute;left:4094;top:20062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ind w:firstLineChars="50" w:firstLine="60"/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SHINSHIRO 　　　  TARO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53" type="#_x0000_t202" style="position:absolute;left:409;top:22245;width:18523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FWsYA&#10;AADcAAAADwAAAGRycy9kb3ducmV2LnhtbESPQWvCQBSE74X+h+UJvenGVNoaXaVUbAs9VUU8PrPP&#10;JDb7NmSfGv99tyD0OMzMN8x03rlanakNlWcDw0ECijj3tuLCwGa97L+ACoJssfZMBq4UYD67v5ti&#10;Zv2Fv+m8kkJFCIcMDZQiTaZ1yEtyGAa+IY7ewbcOJcq20LbFS4S7WqdJ8qQdVhwXSmzoraT8Z3Vy&#10;Bo7760e6CYuvo4weD2vZPu8W73tjHnrd6wSUUCf/4Vv70xpIxyP4OxOP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FWsYAAADcAAAADwAAAAAAAAAAAAAAAACYAgAAZHJz&#10;L2Rvd25yZXYueG1sUEsFBgAAAAAEAAQA9QAAAIsDAAAAAA==&#10;" filled="f" stroked="f">
                        <v:textbox inset="1mm,1mm,1mm,1mm"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96" o:spid="_x0000_s1054" type="#_x0000_t202" style="position:absolute;left:1228;top:18424;width:37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DF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+CW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ewxf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851345" w:rsidRDefault="005846C8" w:rsidP="005846C8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55" type="#_x0000_t202" style="position:absolute;left:7233;top:15012;width:10893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    <v:textbox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ind w:firstLineChars="300" w:firstLine="480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〇〇〇〇〇</w:t>
                              </w:r>
                            </w:p>
                            <w:p w:rsidR="005846C8" w:rsidRPr="00CB7C77" w:rsidRDefault="005846C8" w:rsidP="005846C8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:rsidR="002E6CA7" w:rsidRDefault="005846C8" w:rsidP="002E6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7680" behindDoc="0" locked="0" layoutInCell="1" allowOverlap="1" wp14:anchorId="393B8091" wp14:editId="3AC00681">
                      <wp:simplePos x="0" y="0"/>
                      <wp:positionH relativeFrom="column">
                        <wp:posOffset>-6112</wp:posOffset>
                      </wp:positionH>
                      <wp:positionV relativeFrom="paragraph">
                        <wp:posOffset>305435</wp:posOffset>
                      </wp:positionV>
                      <wp:extent cx="1896745" cy="2955925"/>
                      <wp:effectExtent l="0" t="0" r="8255" b="0"/>
                      <wp:wrapNone/>
                      <wp:docPr id="312" name="グループ化 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745" cy="2955925"/>
                                <a:chOff x="0" y="0"/>
                                <a:chExt cx="1897038" cy="2956103"/>
                              </a:xfrm>
                            </wpg:grpSpPr>
                            <wps:wsp>
                              <wps:cNvPr id="3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1746913"/>
                                  <a:ext cx="14192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新城 </w:t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8" name="図 318" descr="\\Sv-d2c107\共有フォルダ\秘書広報課\02_広報・広聴\01_広報\01_広報しんしろ\広報原稿\3月号\表紙\表紙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38" cy="1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19" name="テキスト ボックス 319"/>
                              <wps:cNvSpPr txBox="1"/>
                              <wps:spPr>
                                <a:xfrm>
                                  <a:off x="1214650" y="1214651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="SimHei"/>
                                        <w:sz w:val="16"/>
                                      </w:rPr>
                                    </w:pPr>
                                    <w:r w:rsidRPr="00CF793D">
                                      <w:rPr>
                                        <w:rFonts w:ascii="HG行書体" w:eastAsia="HG行書体" w:hAnsi="SimHei" w:hint="eastAsia"/>
                                        <w:sz w:val="16"/>
                                      </w:rPr>
                                      <w:t>川売の梅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2" name="図 322" descr="C:\Users\shinshiro\Desktop\ume0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29" y="1433015"/>
                                  <a:ext cx="600502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25" name="テキスト ボックス 325"/>
                              <wps:cNvSpPr txBox="1"/>
                              <wps:spPr>
                                <a:xfrm>
                                  <a:off x="491319" y="1733266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しんしろ 　　　 たろう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" name="テキスト ボックス 328"/>
                              <wps:cNvSpPr txBox="1"/>
                              <wps:spPr>
                                <a:xfrm>
                                  <a:off x="409432" y="2006221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ind w:firstLineChars="50" w:firstLine="60"/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SHINSHIRO 　　　  TARO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3" y="2224585"/>
                                  <a:ext cx="1852295" cy="731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30" name="テキスト ボックス 330"/>
                              <wps:cNvSpPr txBox="1"/>
                              <wps:spPr>
                                <a:xfrm>
                                  <a:off x="122829" y="184244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851345" w:rsidRDefault="005846C8" w:rsidP="005846C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31" y="1501254"/>
                                  <a:ext cx="1089329" cy="326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ind w:firstLineChars="300" w:firstLine="480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〇〇〇〇〇</w:t>
                                    </w:r>
                                  </w:p>
                                  <w:p w:rsidR="005846C8" w:rsidRPr="00CB7C77" w:rsidRDefault="005846C8" w:rsidP="005846C8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312" o:spid="_x0000_s1056" style="position:absolute;left:0;text-align:left;margin-left:-.5pt;margin-top:24.05pt;width:149.35pt;height:232.75pt;z-index:252487680;mso-height-relative:margin" coordsize="18970,29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">
                      <v:shape id="テキスト ボックス 2" o:spid="_x0000_s1057" type="#_x0000_t202" style="position:absolute;left:3821;top:17469;width:1419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    <v:textbox>
                          <w:txbxContent>
                            <w:p w:rsidR="005846C8" w:rsidRPr="00CF793D" w:rsidRDefault="005846C8" w:rsidP="005846C8">
                              <w:pP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 xml:space="preserve">新城 </w:t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18" o:spid="_x0000_s1058" type="#_x0000_t75" style="position:absolute;width:18970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SFprBAAAA3AAAAA8AAABkcnMvZG93bnJldi54bWxET89rwjAUvg/8H8ITvM20FcrojCLTwm5u&#10;WvD61jzbsualJFlb//vlMNjx4/u93c+mFyM531lWkK4TEMS11R03Cqpr+fwCwgdkjb1lUvAgD/vd&#10;4mmLhbYTf9J4CY2IIewLVNCGMBRS+rolg35tB+LI3a0zGCJ0jdQOpxhuepklSS4NdhwbWhzoraX6&#10;+/JjFMjs6/Zx51vuhmQq00pXh/PxpNRqOR9eQQSaw7/4z/2uFWzSuDaeiU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SFprBAAAA3AAAAA8AAAAAAAAAAAAAAAAAnwIA&#10;AGRycy9kb3ducmV2LnhtbFBLBQYAAAAABAAEAPcAAACNAwAAAAA=&#10;">
                        <v:imagedata r:id="rId10" o:title="表紙"/>
                        <v:path arrowok="t"/>
                      </v:shape>
                      <v:shape id="テキスト ボックス 319" o:spid="_x0000_s1059" type="#_x0000_t202" style="position:absolute;left:12146;top:12146;width:6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bosYA&#10;AADcAAAADwAAAGRycy9kb3ducmV2LnhtbESPT4vCMBTE7wt+h/AEb2uqi4tWo0hBVsQ9+Ofi7dk8&#10;22LzUpuo1U+/WRA8DjPzG2Yya0wpblS7wrKCXjcCQZxaXXCmYL9bfA5BOI+ssbRMCh7kYDZtfUww&#10;1vbOG7ptfSYChF2MCnLvq1hKl+Zk0HVtRRy8k60N+iDrTOoa7wFuStmPom9psOCwkGNFSU7peXs1&#10;ClbJ4hc3x74ZPsvkZ32aV5f9YaBUp93MxyA8Nf4dfrWXWsFXbwT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NbosYAAADcAAAADwAAAAAAAAAAAAAAAACYAgAAZHJz&#10;L2Rvd25yZXYueG1sUEsFBgAAAAAEAAQA9QAAAIsDAAAAAA==&#10;" filled="f" stroked="f" strokeweight=".5pt">
                        <v:textbox>
                          <w:txbxContent>
                            <w:p w:rsidR="005846C8" w:rsidRPr="00CF793D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="SimHei"/>
                                  <w:sz w:val="16"/>
                                </w:rPr>
                              </w:pPr>
                              <w:r w:rsidRPr="00CF793D">
                                <w:rPr>
                                  <w:rFonts w:ascii="HG行書体" w:eastAsia="HG行書体" w:hAnsi="SimHei" w:hint="eastAsia"/>
                                  <w:sz w:val="16"/>
                                </w:rPr>
                                <w:t>川売の梅</w:t>
                              </w:r>
                            </w:p>
                          </w:txbxContent>
                        </v:textbox>
                      </v:shape>
                      <v:shape id="図 322" o:spid="_x0000_s1060" type="#_x0000_t75" style="position:absolute;left:1228;top:14330;width:6005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qU63DAAAA3AAAAA8AAABkcnMvZG93bnJldi54bWxEj09rwkAUxO+C32F5gjfdNEJbU1cR/0Bv&#10;pbEHj6/ZZzY0+zZkn5p++26h0OMwM79hVpvBt+pGfWwCG3iYZ6CIq2Abrg18nI6zZ1BRkC22gcnA&#10;N0XYrMejFRY23PmdbqXUKkE4FmjAiXSF1rFy5DHOQ0ecvEvoPUqSfa1tj/cE963Os+xRe2w4LTjs&#10;aOeo+iqv3sCJl4c62r0Wdvvz5W37JJV8GjOdDNsXUEKD/If/2q/WwCLP4fdMOgJ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ypTrcMAAADcAAAADwAAAAAAAAAAAAAAAACf&#10;AgAAZHJzL2Rvd25yZXYueG1sUEsFBgAAAAAEAAQA9wAAAI8DAAAAAA==&#10;">
                        <v:imagedata r:id="rId11" o:title="ume004"/>
                        <v:path arrowok="t"/>
                      </v:shape>
                      <v:shape id="テキスト ボックス 325" o:spid="_x0000_s1061" type="#_x0000_t202" style="position:absolute;left:4913;top:17332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bGs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Smxr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しんしろ 　　　 たろう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28" o:spid="_x0000_s1062" type="#_x0000_t202" style="position:absolute;left:4094;top:20062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0hM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vO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M0hMMAAADcAAAADwAAAAAAAAAAAAAAAACYAgAAZHJzL2Rv&#10;d25yZXYueG1sUEsFBgAAAAAEAAQA9QAAAIgDAAAAAA=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ind w:firstLineChars="50" w:firstLine="60"/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SHINSHIRO 　　　  TARO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63" type="#_x0000_t202" style="position:absolute;left:409;top:22245;width:18523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svscA&#10;AADcAAAADwAAAGRycy9kb3ducmV2LnhtbESPX2vCQBDE3wv9DscKfasXo7Q1ekqptBZ88g/i45pb&#10;k9jcXshtNX77XqHQx2FmfsNM552r1YXaUHk2MOgnoIhzbysuDOy2748voIIgW6w9k4EbBZjP7u+m&#10;mFl/5TVdNlKoCOGQoYFSpMm0DnlJDkPfN8TRO/nWoUTZFtq2eI1wV+s0SZ60w4rjQokNvZWUf22+&#10;nYHz8bZMd2GxOstoeNrK/vmw+Dga89DrXieghDr5D/+1P62BYTqG3zPxCO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LbL7HAAAA3AAAAA8AAAAAAAAAAAAAAAAAmAIAAGRy&#10;cy9kb3ducmV2LnhtbFBLBQYAAAAABAAEAPUAAACMAwAAAAA=&#10;" filled="f" stroked="f">
                        <v:textbox inset="1mm,1mm,1mm,1mm"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30" o:spid="_x0000_s1064" type="#_x0000_t202" style="position:absolute;left:1228;top:18424;width:37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uX8IA&#10;AADcAAAADwAAAGRycy9kb3ducmV2LnhtbERPy4rCMBTdC/5DuII7TUcZkY6pSEEU0YWOm9ndaW4f&#10;THNTm6h1vt4sBJeH814sO1OLG7WusqzgYxyBIM6srrhQcP5ej+YgnEfWWFsmBQ9ysEz6vQXG2t75&#10;SLeTL0QIYRejgtL7JpbSZSUZdGPbEAcut61BH2BbSN3iPYSbWk6iaCYNVhwaSmwoLSn7O12Ngl26&#10;PuDxd2Lm/3W62eer5nL++VRqOOhWXyA8df4tfrm3WsF0GuaH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K5fwgAAANwAAAAPAAAAAAAAAAAAAAAAAJgCAABkcnMvZG93&#10;bnJldi54bWxQSwUGAAAAAAQABAD1AAAAhwMAAAAA&#10;" filled="f" stroked="f" strokeweight=".5pt">
                        <v:textbox>
                          <w:txbxContent>
                            <w:p w:rsidR="005846C8" w:rsidRPr="00851345" w:rsidRDefault="005846C8" w:rsidP="005846C8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65" type="#_x0000_t202" style="position:absolute;left:7233;top:15012;width:10893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    <v:textbox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ind w:firstLineChars="300" w:firstLine="480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〇〇〇〇〇</w:t>
                              </w:r>
                            </w:p>
                            <w:p w:rsidR="005846C8" w:rsidRPr="00CB7C77" w:rsidRDefault="005846C8" w:rsidP="005846C8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:rsidR="002E6CA7" w:rsidRDefault="002E6CA7" w:rsidP="002E6CA7"/>
          <w:p w:rsidR="002E6CA7" w:rsidRPr="00895CA7" w:rsidRDefault="005846C8" w:rsidP="002E6CA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89728" behindDoc="0" locked="0" layoutInCell="1" allowOverlap="1" wp14:anchorId="14276C61" wp14:editId="477574F8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76835</wp:posOffset>
                      </wp:positionV>
                      <wp:extent cx="1896745" cy="2955925"/>
                      <wp:effectExtent l="0" t="0" r="8255" b="0"/>
                      <wp:wrapNone/>
                      <wp:docPr id="352" name="グループ化 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745" cy="2955925"/>
                                <a:chOff x="0" y="0"/>
                                <a:chExt cx="1897038" cy="2956103"/>
                              </a:xfrm>
                            </wpg:grpSpPr>
                            <wps:wsp>
                              <wps:cNvPr id="37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1746913"/>
                                  <a:ext cx="14192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新城 </w:t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9" name="図 379" descr="\\Sv-d2c107\共有フォルダ\秘書広報課\02_広報・広聴\01_広報\01_広報しんしろ\広報原稿\3月号\表紙\表紙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38" cy="1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80" name="テキスト ボックス 380"/>
                              <wps:cNvSpPr txBox="1"/>
                              <wps:spPr>
                                <a:xfrm>
                                  <a:off x="1214650" y="1214651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="SimHei"/>
                                        <w:sz w:val="16"/>
                                      </w:rPr>
                                    </w:pPr>
                                    <w:r w:rsidRPr="00CF793D">
                                      <w:rPr>
                                        <w:rFonts w:ascii="HG行書体" w:eastAsia="HG行書体" w:hAnsi="SimHei" w:hint="eastAsia"/>
                                        <w:sz w:val="16"/>
                                      </w:rPr>
                                      <w:t>川売の梅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1" name="図 381" descr="C:\Users\shinshiro\Desktop\ume0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29" y="1433015"/>
                                  <a:ext cx="600502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82" name="テキスト ボックス 382"/>
                              <wps:cNvSpPr txBox="1"/>
                              <wps:spPr>
                                <a:xfrm>
                                  <a:off x="491319" y="1733266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しんしろ 　　　 たろう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テキスト ボックス 383"/>
                              <wps:cNvSpPr txBox="1"/>
                              <wps:spPr>
                                <a:xfrm>
                                  <a:off x="409432" y="2006221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ind w:firstLineChars="50" w:firstLine="60"/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SHINSHIRO 　　　  TARO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3" y="2224585"/>
                                  <a:ext cx="1852295" cy="731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85" name="テキスト ボックス 385"/>
                              <wps:cNvSpPr txBox="1"/>
                              <wps:spPr>
                                <a:xfrm>
                                  <a:off x="122829" y="184244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851345" w:rsidRDefault="005846C8" w:rsidP="005846C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31" y="1501254"/>
                                  <a:ext cx="1089329" cy="326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ind w:firstLineChars="300" w:firstLine="480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〇〇〇〇〇</w:t>
                                    </w:r>
                                  </w:p>
                                  <w:p w:rsidR="005846C8" w:rsidRPr="00CB7C77" w:rsidRDefault="005846C8" w:rsidP="005846C8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352" o:spid="_x0000_s1066" style="position:absolute;left:0;text-align:left;margin-left:-2.55pt;margin-top:6.05pt;width:149.35pt;height:232.75pt;z-index:252489728;mso-height-relative:margin" coordsize="18970,29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">
                      <v:shape id="テキスト ボックス 2" o:spid="_x0000_s1067" type="#_x0000_t202" style="position:absolute;left:3821;top:17469;width:1419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      <v:textbox>
                          <w:txbxContent>
                            <w:p w:rsidR="005846C8" w:rsidRPr="00CF793D" w:rsidRDefault="005846C8" w:rsidP="005846C8">
                              <w:pP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 xml:space="preserve">新城 </w:t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79" o:spid="_x0000_s1068" type="#_x0000_t75" style="position:absolute;width:18970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BVqHFAAAA3AAAAA8AAABkcnMvZG93bnJldi54bWxEj09rwkAUxO8Fv8PyCt7qRgVb06wiVqG3&#10;2hjw+pp9+UOzb8Pu1sRv3y0IPQ4z8xsm246mE1dyvrWsYD5LQBCXVrdcKyjOx6cXED4ga+wsk4Ib&#10;edhuJg8ZptoO/EnXPNQiQtinqKAJoU+l9GVDBv3M9sTRq6wzGKJ0tdQOhwg3nVwkyUoabDkuNNjT&#10;vqHyO/8xCuTi63Kq+LJyfTIc54Uudh9vB6Wmj+PuFUSgMfyH7+13rWD5vIa/M/EI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AVahxQAAANwAAAAPAAAAAAAAAAAAAAAA&#10;AJ8CAABkcnMvZG93bnJldi54bWxQSwUGAAAAAAQABAD3AAAAkQMAAAAA&#10;">
                        <v:imagedata r:id="rId10" o:title="表紙"/>
                        <v:path arrowok="t"/>
                      </v:shape>
                      <v:shape id="テキスト ボックス 380" o:spid="_x0000_s1069" type="#_x0000_t202" style="position:absolute;left:12146;top:12146;width:6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nuM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Z7jEAAAA3AAAAA8AAAAAAAAAAAAAAAAAmAIAAGRycy9k&#10;b3ducmV2LnhtbFBLBQYAAAAABAAEAPUAAACJAwAAAAA=&#10;" filled="f" stroked="f" strokeweight=".5pt">
                        <v:textbox>
                          <w:txbxContent>
                            <w:p w:rsidR="005846C8" w:rsidRPr="00CF793D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="SimHei"/>
                                  <w:sz w:val="16"/>
                                </w:rPr>
                              </w:pPr>
                              <w:r w:rsidRPr="00CF793D">
                                <w:rPr>
                                  <w:rFonts w:ascii="HG行書体" w:eastAsia="HG行書体" w:hAnsi="SimHei" w:hint="eastAsia"/>
                                  <w:sz w:val="16"/>
                                </w:rPr>
                                <w:t>川売の梅</w:t>
                              </w:r>
                            </w:p>
                          </w:txbxContent>
                        </v:textbox>
                      </v:shape>
                      <v:shape id="図 381" o:spid="_x0000_s1070" type="#_x0000_t75" style="position:absolute;left:1228;top:14330;width:6005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kuDDAAAA3AAAAA8AAABkcnMvZG93bnJldi54bWxEj0FrwkAUhO9C/8PyhN50o4VW06witYXe&#10;StWDx9fsSzaYfRuyT43/3i0Uehxm5humWA++VRfqYxPYwGyagSIug224NnDYf0wWoKIgW2wDk4Eb&#10;RVivHkYF5jZc+ZsuO6lVgnDM0YAT6XKtY+nIY5yGjjh5Veg9SpJ9rW2P1wT3rZ5n2bP22HBacNjR&#10;m6PytDt7A3tevtfRbrWw2x6rr82LlPJjzON42LyCEhrkP/zX/rQGnhYz+D2TjoBe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6S4MMAAADcAAAADwAAAAAAAAAAAAAAAACf&#10;AgAAZHJzL2Rvd25yZXYueG1sUEsFBgAAAAAEAAQA9wAAAI8DAAAAAA==&#10;">
                        <v:imagedata r:id="rId11" o:title="ume004"/>
                        <v:path arrowok="t"/>
                      </v:shape>
                      <v:shape id="テキスト ボックス 382" o:spid="_x0000_s1071" type="#_x0000_t202" style="position:absolute;left:4913;top:17332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cVM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XpM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dXFT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しんしろ 　　　 たろう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83" o:spid="_x0000_s1072" type="#_x0000_t202" style="position:absolute;left:4094;top:20062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ind w:firstLineChars="50" w:firstLine="60"/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SHINSHIRO 　　　  TARO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73" type="#_x0000_t202" style="position:absolute;left:409;top:22245;width:18523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cGscA&#10;AADcAAAADwAAAGRycy9kb3ducmV2LnhtbESPW2vCQBSE3wv9D8sp9K3ZeKFKdBWptBX65IXSx2P2&#10;mESzZ0P2VOO/dwsFH4eZ+YaZzjtXqzO1ofJsoJekoIhzbysuDOy27y9jUEGQLdaeycCVAsxnjw9T&#10;zKy/8JrOGylUhHDI0EAp0mRah7wkhyHxDXH0Dr51KFG2hbYtXiLc1bqfpq/aYcVxocSG3krKT5tf&#10;Z+C4v372d2H5dZTh4LCV79HP8mNvzPNTt5iAEurkHv5vr6yBwXgIf2fiEd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snBrHAAAA3AAAAA8AAAAAAAAAAAAAAAAAmAIAAGRy&#10;cy9kb3ducmV2LnhtbFBLBQYAAAAABAAEAPUAAACMAwAAAAA=&#10;" filled="f" stroked="f">
                        <v:textbox inset="1mm,1mm,1mm,1mm"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85" o:spid="_x0000_s1074" type="#_x0000_t202" style="position:absolute;left:1228;top:18424;width:37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EIMcA&#10;AADcAAAADwAAAGRycy9kb3ducmV2LnhtbESPQWvCQBSE7wX/w/IK3uqmE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0xCD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851345" w:rsidRDefault="005846C8" w:rsidP="005846C8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75" type="#_x0000_t202" style="position:absolute;left:7233;top:15012;width:10893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  <v:textbox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ind w:firstLineChars="300" w:firstLine="480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〇〇〇〇〇</w:t>
                              </w:r>
                            </w:p>
                            <w:p w:rsidR="005846C8" w:rsidRPr="00CB7C77" w:rsidRDefault="005846C8" w:rsidP="005846C8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E6CA7" w:rsidRPr="00895CA7" w:rsidRDefault="002E6CA7" w:rsidP="002E6CA7"/>
          <w:p w:rsidR="002E6CA7" w:rsidRPr="00895CA7" w:rsidRDefault="002E6CA7" w:rsidP="002E6CA7"/>
          <w:p w:rsidR="002E6CA7" w:rsidRPr="00895CA7" w:rsidRDefault="002E6CA7" w:rsidP="002E6CA7"/>
          <w:p w:rsidR="002E6CA7" w:rsidRDefault="002E6CA7" w:rsidP="002E6CA7"/>
          <w:p w:rsidR="002E6CA7" w:rsidRPr="00895CA7" w:rsidRDefault="002E6CA7" w:rsidP="002E6CA7">
            <w:pPr>
              <w:rPr>
                <w:noProof/>
              </w:rPr>
            </w:pPr>
          </w:p>
        </w:tc>
      </w:tr>
      <w:tr w:rsidR="002E6CA7" w:rsidRPr="00BA6CE4" w:rsidTr="002A5177">
        <w:trPr>
          <w:trHeight w:hRule="exact" w:val="5170"/>
          <w:jc w:val="right"/>
        </w:trPr>
        <w:tc>
          <w:tcPr>
            <w:tcW w:w="3124" w:type="dxa"/>
            <w:shd w:val="clear" w:color="auto" w:fill="auto"/>
            <w:tcMar>
              <w:left w:w="0" w:type="dxa"/>
              <w:right w:w="0" w:type="dxa"/>
            </w:tcMar>
          </w:tcPr>
          <w:p w:rsidR="002E6CA7" w:rsidRPr="00BA6CE4" w:rsidRDefault="005846C8" w:rsidP="00196EB1">
            <w:pPr>
              <w:rPr>
                <w:b/>
              </w:rPr>
            </w:pPr>
            <w:bookmarkStart w:id="12" w:name="_GoBack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9968" behindDoc="0" locked="0" layoutInCell="1" allowOverlap="1" wp14:anchorId="69A51255" wp14:editId="7CBD3C37">
                      <wp:simplePos x="0" y="0"/>
                      <wp:positionH relativeFrom="column">
                        <wp:posOffset>49192</wp:posOffset>
                      </wp:positionH>
                      <wp:positionV relativeFrom="paragraph">
                        <wp:posOffset>318135</wp:posOffset>
                      </wp:positionV>
                      <wp:extent cx="1896745" cy="2955925"/>
                      <wp:effectExtent l="0" t="0" r="8255" b="0"/>
                      <wp:wrapNone/>
                      <wp:docPr id="427" name="グループ化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745" cy="2955925"/>
                                <a:chOff x="0" y="0"/>
                                <a:chExt cx="1897038" cy="2956103"/>
                              </a:xfrm>
                            </wpg:grpSpPr>
                            <wps:wsp>
                              <wps:cNvPr id="42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1746913"/>
                                  <a:ext cx="14192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新城 </w:t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9" name="図 429" descr="\\Sv-d2c107\共有フォルダ\秘書広報課\02_広報・広聴\01_広報\01_広報しんしろ\広報原稿\3月号\表紙\表紙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38" cy="1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430" name="テキスト ボックス 430"/>
                              <wps:cNvSpPr txBox="1"/>
                              <wps:spPr>
                                <a:xfrm>
                                  <a:off x="1214650" y="1214651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="SimHei"/>
                                        <w:sz w:val="16"/>
                                      </w:rPr>
                                    </w:pPr>
                                    <w:r w:rsidRPr="00CF793D">
                                      <w:rPr>
                                        <w:rFonts w:ascii="HG行書体" w:eastAsia="HG行書体" w:hAnsi="SimHei" w:hint="eastAsia"/>
                                        <w:sz w:val="16"/>
                                      </w:rPr>
                                      <w:t>川売の梅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1" name="図 431" descr="C:\Users\shinshiro\Desktop\ume0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29" y="1433015"/>
                                  <a:ext cx="600502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32" name="テキスト ボックス 432"/>
                              <wps:cNvSpPr txBox="1"/>
                              <wps:spPr>
                                <a:xfrm>
                                  <a:off x="491319" y="1733266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しんしろ 　　　 たろう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" name="テキスト ボックス 433"/>
                              <wps:cNvSpPr txBox="1"/>
                              <wps:spPr>
                                <a:xfrm>
                                  <a:off x="409432" y="2006221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ind w:firstLineChars="50" w:firstLine="60"/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SHINSHIRO 　　　  TARO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3" y="2224585"/>
                                  <a:ext cx="1852295" cy="731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35" name="テキスト ボックス 435"/>
                              <wps:cNvSpPr txBox="1"/>
                              <wps:spPr>
                                <a:xfrm>
                                  <a:off x="122829" y="184244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851345" w:rsidRDefault="005846C8" w:rsidP="005846C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31" y="1501254"/>
                                  <a:ext cx="1089329" cy="326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ind w:firstLineChars="300" w:firstLine="480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〇〇〇〇〇</w:t>
                                    </w:r>
                                  </w:p>
                                  <w:p w:rsidR="005846C8" w:rsidRPr="00CB7C77" w:rsidRDefault="005846C8" w:rsidP="005846C8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427" o:spid="_x0000_s1076" style="position:absolute;left:0;text-align:left;margin-left:3.85pt;margin-top:25.05pt;width:149.35pt;height:232.75pt;z-index:252499968;mso-height-relative:margin" coordsize="18970,29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">
                      <v:shape id="テキスト ボックス 2" o:spid="_x0000_s1077" type="#_x0000_t202" style="position:absolute;left:3821;top:17469;width:1419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      <v:textbox>
                          <w:txbxContent>
                            <w:p w:rsidR="005846C8" w:rsidRPr="00CF793D" w:rsidRDefault="005846C8" w:rsidP="005846C8">
                              <w:pP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 xml:space="preserve">新城 </w:t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29" o:spid="_x0000_s1078" type="#_x0000_t75" style="position:absolute;width:18970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tNnDAAAA3AAAAA8AAABkcnMvZG93bnJldi54bWxEj0FrwkAUhO8F/8PyBG91YxCp0VVEK/RW&#10;qwGvz+wzCWbfht2tSf99VxA8DjPzDbNc96YRd3K+tqxgMk5AEBdW11wqyE/79w8QPiBrbCyTgj/y&#10;sF4N3paYadvxD92PoRQRwj5DBVUIbSalLyoy6Me2JY7e1TqDIUpXSu2wi3DTyDRJZtJgzXGhwpa2&#10;FRW3469RINPL+XDl88y1Sbef5DrffO8+lRoN+80CRKA+vMLP9pdWME3n8DgTj4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Ri02cMAAADcAAAADwAAAAAAAAAAAAAAAACf&#10;AgAAZHJzL2Rvd25yZXYueG1sUEsFBgAAAAAEAAQA9wAAAI8DAAAAAA==&#10;">
                        <v:imagedata r:id="rId10" o:title="表紙"/>
                        <v:path arrowok="t"/>
                      </v:shape>
                      <v:shape id="テキスト ボックス 430" o:spid="_x0000_s1079" type="#_x0000_t202" style="position:absolute;left:12146;top:12146;width:6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jOsIA&#10;AADcAAAADwAAAGRycy9kb3ducmV2LnhtbERPy4rCMBTdD/gP4QruxtTHiFSjSEEUcRY+Nu6uzbUt&#10;Nje1iVr9+sliwOXhvKfzxpTiQbUrLCvodSMQxKnVBWcKjofl9xiE88gaS8uk4EUO5rPW1xRjbZ+8&#10;o8feZyKEsItRQe59FUvp0pwMuq6tiAN3sbVBH2CdSV3jM4SbUvajaCQNFhwacqwoySm97u9GwSZZ&#10;/uLu3Dfjd5mstpdFdTuefpTqtJvFBISnxn/E/+61VjAchPn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mM6wgAAANwAAAAPAAAAAAAAAAAAAAAAAJgCAABkcnMvZG93&#10;bnJldi54bWxQSwUGAAAAAAQABAD1AAAAhwMAAAAA&#10;" filled="f" stroked="f" strokeweight=".5pt">
                        <v:textbox>
                          <w:txbxContent>
                            <w:p w:rsidR="005846C8" w:rsidRPr="00CF793D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="SimHei"/>
                                  <w:sz w:val="16"/>
                                </w:rPr>
                              </w:pPr>
                              <w:r w:rsidRPr="00CF793D">
                                <w:rPr>
                                  <w:rFonts w:ascii="HG行書体" w:eastAsia="HG行書体" w:hAnsi="SimHei" w:hint="eastAsia"/>
                                  <w:sz w:val="16"/>
                                </w:rPr>
                                <w:t>川売の梅</w:t>
                              </w:r>
                            </w:p>
                          </w:txbxContent>
                        </v:textbox>
                      </v:shape>
                      <v:shape id="図 431" o:spid="_x0000_s1080" type="#_x0000_t75" style="position:absolute;left:1228;top:14330;width:6005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LlmLDAAAA3AAAAA8AAABkcnMvZG93bnJldi54bWxEj81qAkEQhO+BvMPQAW9xVg2Jro4i/kBu&#10;Qc3BY7vT7izu9Cw7ra5vnwkEciyq6itqtuh8rW7UxiqwgUE/A0VcBFtxaeD7sH0dg4qCbLEOTAYe&#10;FGExf36aYW7DnXd020upEoRjjgacSJNrHQtHHmM/NMTJO4fWoyTZltq2eE9wX+thlr1rjxWnBYcN&#10;rRwVl/3VGzjwZFNGu9bCbn08fy0/pJCTMb2XbjkFJdTJf/iv/WkNvI0G8HsmHQE9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uWYsMAAADcAAAADwAAAAAAAAAAAAAAAACf&#10;AgAAZHJzL2Rvd25yZXYueG1sUEsFBgAAAAAEAAQA9wAAAI8DAAAAAA==&#10;">
                        <v:imagedata r:id="rId11" o:title="ume004"/>
                        <v:path arrowok="t"/>
                      </v:shape>
                      <v:shape id="テキスト ボックス 432" o:spid="_x0000_s1081" type="#_x0000_t202" style="position:absolute;left:4913;top:17332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Y1s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t9i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IWNb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しんしろ 　　　 たろう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33" o:spid="_x0000_s1082" type="#_x0000_t202" style="position:absolute;left:4094;top:20062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9Tc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MIt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/U3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ind w:firstLineChars="50" w:firstLine="60"/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SHINSHIRO 　　　  TARO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83" type="#_x0000_t202" style="position:absolute;left:409;top:22245;width:18523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mYmMYA&#10;AADcAAAADwAAAGRycy9kb3ducmV2LnhtbESPW2vCQBSE3wv+h+UIfasbNbQlukqp9AI+eUF8PGaP&#10;SWz2bMieavz3XaHg4zAz3zDTeedqdaY2VJ4NDAcJKOLc24oLA9vNx9MrqCDIFmvPZOBKAeaz3sMU&#10;M+svvKLzWgoVIRwyNFCKNJnWIS/JYRj4hjh6R986lCjbQtsWLxHuaj1KkmftsOK4UGJD7yXlP+tf&#10;Z+B0uH6NtmGxPEk6Pm5k97JffB6Meex3bxNQQp3cw//tb2sgHadwOxOP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mYmMYAAADcAAAADwAAAAAAAAAAAAAAAACYAgAAZHJz&#10;L2Rvd25yZXYueG1sUEsFBgAAAAAEAAQA9QAAAIsDAAAAAA==&#10;" filled="f" stroked="f">
                        <v:textbox inset="1mm,1mm,1mm,1mm"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35" o:spid="_x0000_s1084" type="#_x0000_t202" style="position:absolute;left:1228;top:18424;width:37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Aos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y/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wKL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851345" w:rsidRDefault="005846C8" w:rsidP="005846C8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85" type="#_x0000_t202" style="position:absolute;left:7233;top:15012;width:10893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      <v:textbox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ind w:firstLineChars="300" w:firstLine="480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〇〇〇〇〇</w:t>
                              </w:r>
                            </w:p>
                            <w:p w:rsidR="005846C8" w:rsidRPr="00CB7C77" w:rsidRDefault="005846C8" w:rsidP="005846C8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bookmarkEnd w:id="12"/>
          </w:p>
        </w:tc>
        <w:tc>
          <w:tcPr>
            <w:tcW w:w="3118" w:type="dxa"/>
            <w:shd w:val="clear" w:color="auto" w:fill="auto"/>
          </w:tcPr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5846C8" w:rsidP="00196EB1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7920" behindDoc="0" locked="0" layoutInCell="1" allowOverlap="1" wp14:anchorId="789EDC6A" wp14:editId="017AD47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89535</wp:posOffset>
                      </wp:positionV>
                      <wp:extent cx="1896745" cy="2955925"/>
                      <wp:effectExtent l="0" t="0" r="8255" b="0"/>
                      <wp:wrapNone/>
                      <wp:docPr id="417" name="グループ化 4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745" cy="2955925"/>
                                <a:chOff x="0" y="0"/>
                                <a:chExt cx="1897038" cy="2956103"/>
                              </a:xfrm>
                            </wpg:grpSpPr>
                            <wps:wsp>
                              <wps:cNvPr id="4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1746913"/>
                                  <a:ext cx="14192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新城 </w:t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9" name="図 419" descr="\\Sv-d2c107\共有フォルダ\秘書広報課\02_広報・広聴\01_広報\01_広報しんしろ\広報原稿\3月号\表紙\表紙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38" cy="1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420" name="テキスト ボックス 420"/>
                              <wps:cNvSpPr txBox="1"/>
                              <wps:spPr>
                                <a:xfrm>
                                  <a:off x="1214650" y="1214651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="SimHei"/>
                                        <w:sz w:val="16"/>
                                      </w:rPr>
                                    </w:pPr>
                                    <w:r w:rsidRPr="00CF793D">
                                      <w:rPr>
                                        <w:rFonts w:ascii="HG行書体" w:eastAsia="HG行書体" w:hAnsi="SimHei" w:hint="eastAsia"/>
                                        <w:sz w:val="16"/>
                                      </w:rPr>
                                      <w:t>川売の梅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1" name="図 421" descr="C:\Users\shinshiro\Desktop\ume0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29" y="1433015"/>
                                  <a:ext cx="600502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22" name="テキスト ボックス 422"/>
                              <wps:cNvSpPr txBox="1"/>
                              <wps:spPr>
                                <a:xfrm>
                                  <a:off x="491319" y="1733266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しんしろ 　　　 たろう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テキスト ボックス 423"/>
                              <wps:cNvSpPr txBox="1"/>
                              <wps:spPr>
                                <a:xfrm>
                                  <a:off x="409432" y="2006221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ind w:firstLineChars="50" w:firstLine="60"/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SHINSHIRO 　　　  TARO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3" y="2224585"/>
                                  <a:ext cx="1852295" cy="731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25" name="テキスト ボックス 425"/>
                              <wps:cNvSpPr txBox="1"/>
                              <wps:spPr>
                                <a:xfrm>
                                  <a:off x="122829" y="184244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851345" w:rsidRDefault="005846C8" w:rsidP="005846C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31" y="1501254"/>
                                  <a:ext cx="1089329" cy="326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ind w:firstLineChars="300" w:firstLine="480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〇〇〇〇〇</w:t>
                                    </w:r>
                                  </w:p>
                                  <w:p w:rsidR="005846C8" w:rsidRPr="00CB7C77" w:rsidRDefault="005846C8" w:rsidP="005846C8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417" o:spid="_x0000_s1086" style="position:absolute;left:0;text-align:left;margin-left:-2.45pt;margin-top:7.05pt;width:149.35pt;height:232.75pt;z-index:252497920;mso-height-relative:margin" coordsize="18970,29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">
                      <v:shape id="テキスト ボックス 2" o:spid="_x0000_s1087" type="#_x0000_t202" style="position:absolute;left:3821;top:17469;width:1419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      <v:textbox>
                          <w:txbxContent>
                            <w:p w:rsidR="005846C8" w:rsidRPr="00CF793D" w:rsidRDefault="005846C8" w:rsidP="005846C8">
                              <w:pP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 xml:space="preserve">新城 </w:t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19" o:spid="_x0000_s1088" type="#_x0000_t75" style="position:absolute;width:18970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0fmTDAAAA3AAAAA8AAABkcnMvZG93bnJldi54bWxEj0FrwkAUhO9C/8PyCt50ExHR6CrSVujN&#10;GgNen9lnEsy+Dbtbk/57t1DocZiZb5jNbjCteJDzjWUF6TQBQVxa3XCloDgfJksQPiBrbC2Tgh/y&#10;sNu+jDaYadvziR55qESEsM9QQR1Cl0npy5oM+qntiKN3s85giNJVUjvsI9y0cpYkC2mw4bhQY0dv&#10;NZX3/NsokLPr5evGl4Xrkv6QFrrYH98/lBq/Dvs1iEBD+A//tT+1gnm6gt8z8QjI7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R+ZMMAAADcAAAADwAAAAAAAAAAAAAAAACf&#10;AgAAZHJzL2Rvd25yZXYueG1sUEsFBgAAAAAEAAQA9wAAAI8DAAAAAA==&#10;">
                        <v:imagedata r:id="rId10" o:title="表紙"/>
                        <v:path arrowok="t"/>
                      </v:shape>
                      <v:shape id="テキスト ボックス 420" o:spid="_x0000_s1089" type="#_x0000_t202" style="position:absolute;left:12146;top:12146;width:6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158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vOM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/158MAAADcAAAADwAAAAAAAAAAAAAAAACYAgAAZHJzL2Rv&#10;d25yZXYueG1sUEsFBgAAAAAEAAQA9QAAAIgDAAAAAA==&#10;" filled="f" stroked="f" strokeweight=".5pt">
                        <v:textbox>
                          <w:txbxContent>
                            <w:p w:rsidR="005846C8" w:rsidRPr="00CF793D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="SimHei"/>
                                  <w:sz w:val="16"/>
                                </w:rPr>
                              </w:pPr>
                              <w:r w:rsidRPr="00CF793D">
                                <w:rPr>
                                  <w:rFonts w:ascii="HG行書体" w:eastAsia="HG行書体" w:hAnsi="SimHei" w:hint="eastAsia"/>
                                  <w:sz w:val="16"/>
                                </w:rPr>
                                <w:t>川売の梅</w:t>
                              </w:r>
                            </w:p>
                          </w:txbxContent>
                        </v:textbox>
                      </v:shape>
                      <v:shape id="図 421" o:spid="_x0000_s1090" type="#_x0000_t75" style="position:absolute;left:1228;top:14330;width:6005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SAL/CAAAA3AAAAA8AAABkcnMvZG93bnJldi54bWxEj0FrAjEUhO8F/0N4Qm81qxSrq1FEW/Am&#10;1R56fG6em8XNy7J56vbfN4LgcZiZb5j5svO1ulIbq8AGhoMMFHERbMWlgZ/D19sEVBRki3VgMvBH&#10;EZaL3ssccxtu/E3XvZQqQTjmaMCJNLnWsXDkMQ5CQ5y8U2g9SpJtqW2LtwT3tR5l2Vh7rDgtOGxo&#10;7ag47y/ewIGnn2W0Gy3sNr+n3epDCjka89rvVjNQQp08w4/21hp4Hw3hfiYdAb3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UgC/wgAAANwAAAAPAAAAAAAAAAAAAAAAAJ8C&#10;AABkcnMvZG93bnJldi54bWxQSwUGAAAAAAQABAD3AAAAjgMAAAAA&#10;">
                        <v:imagedata r:id="rId11" o:title="ume004"/>
                        <v:path arrowok="t"/>
                      </v:shape>
                      <v:shape id="テキスト ボックス 422" o:spid="_x0000_s1091" type="#_x0000_t202" style="position:absolute;left:4913;top:17332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OC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c4LxQAAANwAAAAPAAAAAAAAAAAAAAAAAJgCAABkcnMv&#10;ZG93bnJldi54bWxQSwUGAAAAAAQABAD1AAAAigMAAAAA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しんしろ 　　　 たろう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23" o:spid="_x0000_s1092" type="#_x0000_t202" style="position:absolute;left:4094;top:20062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1rkM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uM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da5D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ind w:firstLineChars="50" w:firstLine="60"/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SHINSHIRO 　　　  TARO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093" type="#_x0000_t202" style="position:absolute;left:409;top:22245;width:18523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ORcYA&#10;AADcAAAADwAAAGRycy9kb3ducmV2LnhtbESPX2vCQBDE34V+h2MLvumlMdiSekqp2Bb65B9KH9fc&#10;msTm9kJu1fjtewWhj8PM/IaZLXrXqDN1ofZs4GGcgCIuvK25NLDbrkZPoIIgW2w8k4ErBVjM7wYz&#10;zK2/8JrOGylVhHDI0UAl0uZah6Iih2HsW+LoHXznUKLsSm07vES4a3SaJFPtsOa4UGFLrxUVP5uT&#10;M3DcX9/TXVh+HiWbHLby9fi9fNsbM7zvX55BCfXyH761P6yBLM3g70w8An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AORcYAAADcAAAADwAAAAAAAAAAAAAAAACYAgAAZHJz&#10;L2Rvd25yZXYueG1sUEsFBgAAAAAEAAQA9QAAAIsDAAAAAA==&#10;" filled="f" stroked="f">
                        <v:textbox inset="1mm,1mm,1mm,1mm"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25" o:spid="_x0000_s1094" type="#_x0000_t202" style="position:absolute;left:1228;top:18424;width:37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Wf8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4Vn/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851345" w:rsidRDefault="005846C8" w:rsidP="005846C8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095" type="#_x0000_t202" style="position:absolute;left:7233;top:15012;width:10893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    <v:textbox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ind w:firstLineChars="300" w:firstLine="480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〇〇〇〇〇</w:t>
                              </w:r>
                            </w:p>
                            <w:p w:rsidR="005846C8" w:rsidRPr="00CB7C77" w:rsidRDefault="005846C8" w:rsidP="005846C8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  <w:noProof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</w:tc>
        <w:tc>
          <w:tcPr>
            <w:tcW w:w="3118" w:type="dxa"/>
          </w:tcPr>
          <w:p w:rsidR="002E6CA7" w:rsidRPr="00BA6CE4" w:rsidRDefault="005846C8" w:rsidP="00196EB1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5872" behindDoc="0" locked="0" layoutInCell="1" allowOverlap="1" wp14:anchorId="70D4BB73" wp14:editId="2C281B2C">
                      <wp:simplePos x="0" y="0"/>
                      <wp:positionH relativeFrom="column">
                        <wp:posOffset>-28913</wp:posOffset>
                      </wp:positionH>
                      <wp:positionV relativeFrom="paragraph">
                        <wp:posOffset>318135</wp:posOffset>
                      </wp:positionV>
                      <wp:extent cx="1896745" cy="2955925"/>
                      <wp:effectExtent l="0" t="0" r="8255" b="0"/>
                      <wp:wrapNone/>
                      <wp:docPr id="407" name="グループ化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745" cy="2955925"/>
                                <a:chOff x="0" y="0"/>
                                <a:chExt cx="1897038" cy="2956103"/>
                              </a:xfrm>
                            </wpg:grpSpPr>
                            <wps:wsp>
                              <wps:cNvPr id="40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1746913"/>
                                  <a:ext cx="14192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新城 </w:t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9" name="図 409" descr="\\Sv-d2c107\共有フォルダ\秘書広報課\02_広報・広聴\01_広報\01_広報しんしろ\広報原稿\3月号\表紙\表紙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38" cy="1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410" name="テキスト ボックス 410"/>
                              <wps:cNvSpPr txBox="1"/>
                              <wps:spPr>
                                <a:xfrm>
                                  <a:off x="1214650" y="1214651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="SimHei"/>
                                        <w:sz w:val="16"/>
                                      </w:rPr>
                                    </w:pPr>
                                    <w:r w:rsidRPr="00CF793D">
                                      <w:rPr>
                                        <w:rFonts w:ascii="HG行書体" w:eastAsia="HG行書体" w:hAnsi="SimHei" w:hint="eastAsia"/>
                                        <w:sz w:val="16"/>
                                      </w:rPr>
                                      <w:t>川売の梅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1" name="図 411" descr="C:\Users\shinshiro\Desktop\ume0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29" y="1433015"/>
                                  <a:ext cx="600502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12" name="テキスト ボックス 412"/>
                              <wps:cNvSpPr txBox="1"/>
                              <wps:spPr>
                                <a:xfrm>
                                  <a:off x="491319" y="1733266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しんしろ 　　　 たろう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" name="テキスト ボックス 413"/>
                              <wps:cNvSpPr txBox="1"/>
                              <wps:spPr>
                                <a:xfrm>
                                  <a:off x="409432" y="2006221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ind w:firstLineChars="50" w:firstLine="60"/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SHINSHIRO 　　　  TARO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3" y="2224585"/>
                                  <a:ext cx="1852295" cy="731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15" name="テキスト ボックス 415"/>
                              <wps:cNvSpPr txBox="1"/>
                              <wps:spPr>
                                <a:xfrm>
                                  <a:off x="122829" y="184244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851345" w:rsidRDefault="005846C8" w:rsidP="005846C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31" y="1501254"/>
                                  <a:ext cx="1089329" cy="326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ind w:firstLineChars="300" w:firstLine="480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〇〇〇〇〇</w:t>
                                    </w:r>
                                  </w:p>
                                  <w:p w:rsidR="005846C8" w:rsidRPr="00CB7C77" w:rsidRDefault="005846C8" w:rsidP="005846C8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407" o:spid="_x0000_s1096" style="position:absolute;left:0;text-align:left;margin-left:-2.3pt;margin-top:25.05pt;width:149.35pt;height:232.75pt;z-index:252495872;mso-height-relative:margin" coordsize="18970,29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">
                      <v:shape id="テキスト ボックス 2" o:spid="_x0000_s1097" type="#_x0000_t202" style="position:absolute;left:3821;top:17469;width:1419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wYs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iwYsAAAADcAAAADwAAAAAAAAAAAAAAAACYAgAAZHJzL2Rvd25y&#10;ZXYueG1sUEsFBgAAAAAEAAQA9QAAAIUDAAAAAA==&#10;" filled="f" stroked="f">
                        <v:textbox>
                          <w:txbxContent>
                            <w:p w:rsidR="005846C8" w:rsidRPr="00CF793D" w:rsidRDefault="005846C8" w:rsidP="005846C8">
                              <w:pP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 xml:space="preserve">新城 </w:t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409" o:spid="_x0000_s1098" type="#_x0000_t75" style="position:absolute;width:18970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6LnEAAAA3AAAAA8AAABkcnMvZG93bnJldi54bWxEj09rAjEUxO+FfofwCt5qoojUrVHEP+Ct&#10;Vhe8PjfP3aWblyWJ7vrtG6HQ4zAzv2Hmy9424k4+1I41jIYKBHHhTM2lhvy0e/8AESKywcYxaXhQ&#10;gOXi9WWOmXEdf9P9GEuRIBwy1FDF2GZShqIii2HoWuLkXZ23GJP0pTQeuwS3jRwrNZUWa04LFba0&#10;rqj4Od6sBjm+nA9XPk99q7rdKDf56muz1Xrw1q8+QUTq43/4r703GiZqBs8z6Qj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t6LnEAAAA3AAAAA8AAAAAAAAAAAAAAAAA&#10;nwIAAGRycy9kb3ducmV2LnhtbFBLBQYAAAAABAAEAPcAAACQAwAAAAA=&#10;">
                        <v:imagedata r:id="rId10" o:title="表紙"/>
                        <v:path arrowok="t"/>
                      </v:shape>
                      <v:shape id="テキスト ボックス 410" o:spid="_x0000_s1099" type="#_x0000_t202" style="position:absolute;left:12146;top:12146;width:6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/WsMA&#10;AADcAAAADwAAAGRycy9kb3ducmV2LnhtbERPTWvCQBC9F/wPywje6ibSFomuQQLSIvZg9OJtzI5J&#10;MDsbs1sT++u7h4LHx/tepoNpxJ06V1tWEE8jEMSF1TWXCo6HzeschPPIGhvLpOBBDtLV6GWJibY9&#10;7+me+1KEEHYJKqi8bxMpXVGRQTe1LXHgLrYz6APsSqk77EO4aeQsij6kwZpDQ4UtZRUV1/zHKNhm&#10;m2/cn2dm/ttkn7vLur0dT+9KTcbDegHC0+Cf4n/3l1bwFof5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M/WsMAAADcAAAADwAAAAAAAAAAAAAAAACYAgAAZHJzL2Rv&#10;d25yZXYueG1sUEsFBgAAAAAEAAQA9QAAAIgDAAAAAA==&#10;" filled="f" stroked="f" strokeweight=".5pt">
                        <v:textbox>
                          <w:txbxContent>
                            <w:p w:rsidR="005846C8" w:rsidRPr="00CF793D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="SimHei"/>
                                  <w:sz w:val="16"/>
                                </w:rPr>
                              </w:pPr>
                              <w:r w:rsidRPr="00CF793D">
                                <w:rPr>
                                  <w:rFonts w:ascii="HG行書体" w:eastAsia="HG行書体" w:hAnsi="SimHei" w:hint="eastAsia"/>
                                  <w:sz w:val="16"/>
                                </w:rPr>
                                <w:t>川売の梅</w:t>
                              </w:r>
                            </w:p>
                          </w:txbxContent>
                        </v:textbox>
                      </v:shape>
                      <v:shape id="図 411" o:spid="_x0000_s1100" type="#_x0000_t75" style="position:absolute;left:1228;top:14330;width:6005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+ygLCAAAA3AAAAA8AAABkcnMvZG93bnJldi54bWxEj0FrwkAUhO8F/8PyhN7qJkXaGl1F1EJv&#10;pdqDx2f2mQ1m34bsq8Z/7xYEj8PMfMPMFr1v1Jm6WAc2kI8yUMRlsDVXBn53ny8foKIgW2wCk4Er&#10;RVjMB08zLGy48A+dt1KpBOFYoAEn0hZax9KRxzgKLXHyjqHzKEl2lbYdXhLcN/o1y960x5rTgsOW&#10;Vo7K0/bPG9jxZFNFu9bCbr0/fi/fpZSDMc/DfjkFJdTLI3xvf1kD4zyH/zPpCOj5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PsoCwgAAANwAAAAPAAAAAAAAAAAAAAAAAJ8C&#10;AABkcnMvZG93bnJldi54bWxQSwUGAAAAAAQABAD3AAAAjgMAAAAA&#10;">
                        <v:imagedata r:id="rId11" o:title="ume004"/>
                        <v:path arrowok="t"/>
                      </v:shape>
                      <v:shape id="テキスト ボックス 412" o:spid="_x0000_s1101" type="#_x0000_t202" style="position:absolute;left:4913;top:17332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0Ets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3ge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0EtsYAAADcAAAADwAAAAAAAAAAAAAAAACYAgAAZHJz&#10;L2Rvd25yZXYueG1sUEsFBgAAAAAEAAQA9QAAAIsDAAAAAA=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しんしろ 　　　 たろう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3" o:spid="_x0000_s1102" type="#_x0000_t202" style="position:absolute;left:4094;top:20062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hL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Gg9wX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GhLcYAAADcAAAADwAAAAAAAAAAAAAAAACYAgAAZHJz&#10;L2Rvd25yZXYueG1sUEsFBgAAAAAEAAQA9QAAAIsDAAAAAA=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ind w:firstLineChars="50" w:firstLine="60"/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SHINSHIRO 　　　  TARO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03" type="#_x0000_t202" style="position:absolute;left:409;top:22245;width:18523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E+MYA&#10;AADcAAAADwAAAGRycy9kb3ducmV2LnhtbESPW2vCQBSE3wX/w3KEvulGG9oSXaVUeoE+eUF8PGaP&#10;STR7NmRPNf77bqHg4zAz3zCzRedqdaE2VJ4NjEcJKOLc24oLA9vN+/AFVBBki7VnMnCjAIt5vzfD&#10;zPorr+iylkJFCIcMDZQiTaZ1yEtyGEa+IY7e0bcOJcq20LbFa4S7Wk+S5Ek7rDgulNjQW0n5ef3j&#10;DJwOt8/JNiy/T5I+Hjeye94vPw7GPAy61ykooU7u4f/2lzWQjlP4OxOPgJ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zE+MYAAADcAAAADwAAAAAAAAAAAAAAAACYAgAAZHJz&#10;L2Rvd25yZXYueG1sUEsFBgAAAAAEAAQA9QAAAIsDAAAAAA==&#10;" filled="f" stroked="f">
                        <v:textbox inset="1mm,1mm,1mm,1mm"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15" o:spid="_x0000_s1104" type="#_x0000_t202" style="position:absolute;left:1228;top:18424;width:37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cwscA&#10;AADcAAAADwAAAGRycy9kb3ducmV2LnhtbESPQWvCQBSE74X+h+UJvdVNp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nML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851345" w:rsidRDefault="005846C8" w:rsidP="005846C8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105" type="#_x0000_t202" style="position:absolute;left:7233;top:15012;width:10893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      <v:textbox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ind w:firstLineChars="300" w:firstLine="480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〇〇〇〇〇</w:t>
                              </w:r>
                            </w:p>
                            <w:p w:rsidR="005846C8" w:rsidRPr="00CB7C77" w:rsidRDefault="005846C8" w:rsidP="005846C8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:rsidR="002E6CA7" w:rsidRPr="00BA6CE4" w:rsidRDefault="005846C8" w:rsidP="00196EB1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3824" behindDoc="0" locked="0" layoutInCell="1" allowOverlap="1" wp14:anchorId="7EF8E310" wp14:editId="2D2BD599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318135</wp:posOffset>
                      </wp:positionV>
                      <wp:extent cx="1896745" cy="2955925"/>
                      <wp:effectExtent l="0" t="0" r="8255" b="0"/>
                      <wp:wrapNone/>
                      <wp:docPr id="397" name="グループ化 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745" cy="2955925"/>
                                <a:chOff x="0" y="0"/>
                                <a:chExt cx="1897038" cy="2956103"/>
                              </a:xfrm>
                            </wpg:grpSpPr>
                            <wps:wsp>
                              <wps:cNvPr id="39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1746913"/>
                                  <a:ext cx="14192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新城 </w:t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9" name="図 399" descr="\\Sv-d2c107\共有フォルダ\秘書広報課\02_広報・広聴\01_広報\01_広報しんしろ\広報原稿\3月号\表紙\表紙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38" cy="1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400" name="テキスト ボックス 400"/>
                              <wps:cNvSpPr txBox="1"/>
                              <wps:spPr>
                                <a:xfrm>
                                  <a:off x="1214650" y="1214651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="SimHei"/>
                                        <w:sz w:val="16"/>
                                      </w:rPr>
                                    </w:pPr>
                                    <w:r w:rsidRPr="00CF793D">
                                      <w:rPr>
                                        <w:rFonts w:ascii="HG行書体" w:eastAsia="HG行書体" w:hAnsi="SimHei" w:hint="eastAsia"/>
                                        <w:sz w:val="16"/>
                                      </w:rPr>
                                      <w:t>川売の梅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1" name="図 401" descr="C:\Users\shinshiro\Desktop\ume0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29" y="1433015"/>
                                  <a:ext cx="600502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02" name="テキスト ボックス 402"/>
                              <wps:cNvSpPr txBox="1"/>
                              <wps:spPr>
                                <a:xfrm>
                                  <a:off x="491319" y="1733266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しんしろ 　　　 たろう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テキスト ボックス 403"/>
                              <wps:cNvSpPr txBox="1"/>
                              <wps:spPr>
                                <a:xfrm>
                                  <a:off x="409432" y="2006221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ind w:firstLineChars="50" w:firstLine="60"/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SHINSHIRO 　　　  TARO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3" y="2224585"/>
                                  <a:ext cx="1852295" cy="731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405" name="テキスト ボックス 405"/>
                              <wps:cNvSpPr txBox="1"/>
                              <wps:spPr>
                                <a:xfrm>
                                  <a:off x="122829" y="184244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851345" w:rsidRDefault="005846C8" w:rsidP="005846C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31" y="1501254"/>
                                  <a:ext cx="1089329" cy="326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ind w:firstLineChars="300" w:firstLine="480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〇〇〇〇〇</w:t>
                                    </w:r>
                                  </w:p>
                                  <w:p w:rsidR="005846C8" w:rsidRPr="00CB7C77" w:rsidRDefault="005846C8" w:rsidP="005846C8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397" o:spid="_x0000_s1106" style="position:absolute;left:0;text-align:left;margin-left:-.9pt;margin-top:25.05pt;width:149.35pt;height:232.75pt;z-index:252493824;mso-height-relative:margin" coordsize="18970,29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">
                      <v:shape id="テキスト ボックス 2" o:spid="_x0000_s1107" type="#_x0000_t202" style="position:absolute;left:3821;top:17469;width:1419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      <v:textbox>
                          <w:txbxContent>
                            <w:p w:rsidR="005846C8" w:rsidRPr="00CF793D" w:rsidRDefault="005846C8" w:rsidP="005846C8">
                              <w:pP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 xml:space="preserve">新城 </w:t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99" o:spid="_x0000_s1108" type="#_x0000_t75" style="position:absolute;width:18970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NsFvEAAAA3AAAAA8AAABkcnMvZG93bnJldi54bWxEj0FrwkAUhO+F/oflFXqrGy2EJnUVaRW8&#10;2aYBr6/ZZxKafRt21yT+e7cgeBxm5htmuZ5MJwZyvrWsYD5LQBBXVrdcKyh/di9vIHxA1thZJgUX&#10;8rBePT4sMdd25G8ailCLCGGfo4ImhD6X0lcNGfQz2xNH72SdwRClq6V2OEa46eQiSVJpsOW40GBP&#10;Hw1Vf8XZKJCL3+PXiY+p65NxNy91uTl8bpV6fpo27yACTeEevrX3WsFrlsH/mXgE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NsFvEAAAA3AAAAA8AAAAAAAAAAAAAAAAA&#10;nwIAAGRycy9kb3ducmV2LnhtbFBLBQYAAAAABAAEAPcAAACQAwAAAAA=&#10;">
                        <v:imagedata r:id="rId10" o:title="表紙"/>
                        <v:path arrowok="t"/>
                      </v:shape>
                      <v:shape id="テキスト ボックス 400" o:spid="_x0000_s1109" type="#_x0000_t202" style="position:absolute;left:12146;top:12146;width:6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ph8QA&#10;AADc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qM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6qYfEAAAA3AAAAA8AAAAAAAAAAAAAAAAAmAIAAGRycy9k&#10;b3ducmV2LnhtbFBLBQYAAAAABAAEAPUAAACJAwAAAAA=&#10;" filled="f" stroked="f" strokeweight=".5pt">
                        <v:textbox>
                          <w:txbxContent>
                            <w:p w:rsidR="005846C8" w:rsidRPr="00CF793D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="SimHei"/>
                                  <w:sz w:val="16"/>
                                </w:rPr>
                              </w:pPr>
                              <w:r w:rsidRPr="00CF793D">
                                <w:rPr>
                                  <w:rFonts w:ascii="HG行書体" w:eastAsia="HG行書体" w:hAnsi="SimHei" w:hint="eastAsia"/>
                                  <w:sz w:val="16"/>
                                </w:rPr>
                                <w:t>川売の梅</w:t>
                              </w:r>
                            </w:p>
                          </w:txbxContent>
                        </v:textbox>
                      </v:shape>
                      <v:shape id="図 401" o:spid="_x0000_s1110" type="#_x0000_t75" style="position:absolute;left:1228;top:14330;width:6005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nXN/DAAAA3AAAAA8AAABkcnMvZG93bnJldi54bWxEj0FrwkAUhO+F/oflFbw1G0upNbqK1Aq9&#10;idqDx2f2JRuafRuyr5r++64geBxm5htmvhx8q87UxyawgXGWgyIug224NvB92Dy/g4qCbLENTAb+&#10;KMJy8fgwx8KGC+/ovJdaJQjHAg04ka7QOpaOPMYsdMTJq0LvUZLsa217vCS4b/VLnr9pjw2nBYcd&#10;fTgqf/a/3sCBp591tGst7NbHaruaSCknY0ZPw2oGSmiQe/jW/rIGXvMxXM+kI6A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dc38MAAADcAAAADwAAAAAAAAAAAAAAAACf&#10;AgAAZHJzL2Rvd25yZXYueG1sUEsFBgAAAAAEAAQA9wAAAI8DAAAAAA==&#10;">
                        <v:imagedata r:id="rId11" o:title="ume004"/>
                        <v:path arrowok="t"/>
                      </v:shape>
                      <v:shape id="テキスト ボックス 402" o:spid="_x0000_s1111" type="#_x0000_t202" style="position:absolute;left:4913;top:17332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Sa8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5lEM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SSa8YAAADcAAAADwAAAAAAAAAAAAAAAACYAgAAZHJz&#10;L2Rvd25yZXYueG1sUEsFBgAAAAAEAAQA9QAAAIsDAAAAAA=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しんしろ 　　　 たろう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03" o:spid="_x0000_s1112" type="#_x0000_t202" style="position:absolute;left:4094;top:20062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38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Eg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g38MYAAADcAAAADwAAAAAAAAAAAAAAAACYAgAAZHJz&#10;L2Rvd25yZXYueG1sUEsFBgAAAAAEAAQA9QAAAIsDAAAAAA=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ind w:firstLineChars="50" w:firstLine="60"/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SHINSHIRO 　　　  TARO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13" type="#_x0000_t202" style="position:absolute;left:409;top:22245;width:18523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SJcYA&#10;AADcAAAADwAAAGRycy9kb3ducmV2LnhtbESPW2vCQBSE34X+h+UIfdONNrQSXaVUegGfvCA+HrPH&#10;JDZ7NmRPNf77rlDo4zAz3zCzRedqdaE2VJ4NjIYJKOLc24oLA7vt+2ACKgiyxdozGbhRgMX8oTfD&#10;zPorr+mykUJFCIcMDZQiTaZ1yEtyGIa+IY7eybcOJcq20LbFa4S7Wo+T5Fk7rDgulNjQW0n59+bH&#10;GTgfb5/jXViuzpI+nbayfzksP47GPPa71ykooU7+w3/tL2sgTVK4n4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VSJcYAAADcAAAADwAAAAAAAAAAAAAAAACYAgAAZHJz&#10;L2Rvd25yZXYueG1sUEsFBgAAAAAEAAQA9QAAAIsDAAAAAA==&#10;" filled="f" stroked="f">
                        <v:textbox inset="1mm,1mm,1mm,1mm"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405" o:spid="_x0000_s1114" type="#_x0000_t202" style="position:absolute;left:1228;top:18424;width:37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0KH8YA&#10;AADc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0KH8YAAADcAAAADwAAAAAAAAAAAAAAAACYAgAAZHJz&#10;L2Rvd25yZXYueG1sUEsFBgAAAAAEAAQA9QAAAIsDAAAAAA==&#10;" filled="f" stroked="f" strokeweight=".5pt">
                        <v:textbox>
                          <w:txbxContent>
                            <w:p w:rsidR="005846C8" w:rsidRPr="00851345" w:rsidRDefault="005846C8" w:rsidP="005846C8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115" type="#_x0000_t202" style="position:absolute;left:7233;top:15012;width:10893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      <v:textbox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ind w:firstLineChars="300" w:firstLine="480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〇〇〇〇〇</w:t>
                              </w:r>
                            </w:p>
                            <w:p w:rsidR="005846C8" w:rsidRPr="00CB7C77" w:rsidRDefault="005846C8" w:rsidP="005846C8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</w:tcPr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5846C8" w:rsidP="00196EB1">
            <w:pPr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491776" behindDoc="0" locked="0" layoutInCell="1" allowOverlap="1" wp14:anchorId="7F78225D" wp14:editId="3ECB360F">
                      <wp:simplePos x="0" y="0"/>
                      <wp:positionH relativeFrom="column">
                        <wp:posOffset>-23541</wp:posOffset>
                      </wp:positionH>
                      <wp:positionV relativeFrom="paragraph">
                        <wp:posOffset>89535</wp:posOffset>
                      </wp:positionV>
                      <wp:extent cx="1896745" cy="2955925"/>
                      <wp:effectExtent l="0" t="0" r="8255" b="0"/>
                      <wp:wrapNone/>
                      <wp:docPr id="387" name="グループ化 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6745" cy="2955925"/>
                                <a:chOff x="0" y="0"/>
                                <a:chExt cx="1897038" cy="2956103"/>
                              </a:xfrm>
                            </wpg:grpSpPr>
                            <wps:wsp>
                              <wps:cNvPr id="38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137" y="1746913"/>
                                  <a:ext cx="1419225" cy="47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0"/>
                                        <w:szCs w:val="16"/>
                                      </w:rPr>
                                      <w:instrText xml:space="preserve"> REF 氏名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separate"/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 xml:space="preserve">新城 </w:t>
                                    </w:r>
                                    <w:r w:rsidRPr="00CF793D">
                                      <w:rPr>
                                        <w:rFonts w:ascii="HG行書体" w:eastAsia="HG行書体" w:hAnsiTheme="majorEastAsia" w:hint="eastAsia"/>
                                        <w:sz w:val="36"/>
                                        <w:szCs w:val="48"/>
                                      </w:rPr>
                                      <w:t>太郎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36"/>
                                        <w:szCs w:val="4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9" name="図 389" descr="\\Sv-d2c107\共有フォルダ\秘書広報課\02_広報・広聴\01_広報\01_広報しんしろ\広報原稿\3月号\表紙\表紙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38" cy="1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  <wps:wsp>
                              <wps:cNvPr id="390" name="テキスト ボックス 390"/>
                              <wps:cNvSpPr txBox="1"/>
                              <wps:spPr>
                                <a:xfrm>
                                  <a:off x="1214650" y="1214651"/>
                                  <a:ext cx="6762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CF793D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="SimHei"/>
                                        <w:sz w:val="16"/>
                                      </w:rPr>
                                    </w:pPr>
                                    <w:r w:rsidRPr="00CF793D">
                                      <w:rPr>
                                        <w:rFonts w:ascii="HG行書体" w:eastAsia="HG行書体" w:hAnsi="SimHei" w:hint="eastAsia"/>
                                        <w:sz w:val="16"/>
                                      </w:rPr>
                                      <w:t>川売の梅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1" name="図 391" descr="C:\Users\shinshiro\Desktop\ume004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829" y="1433015"/>
                                  <a:ext cx="600502" cy="43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92" name="テキスト ボックス 392"/>
                              <wps:cNvSpPr txBox="1"/>
                              <wps:spPr>
                                <a:xfrm>
                                  <a:off x="491319" y="1733266"/>
                                  <a:ext cx="107188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しんしろ 　　　 たろう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テキスト ボックス 393"/>
                              <wps:cNvSpPr txBox="1"/>
                              <wps:spPr>
                                <a:xfrm>
                                  <a:off x="409432" y="2006221"/>
                                  <a:ext cx="116713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7F3C07" w:rsidRDefault="005846C8" w:rsidP="005846C8">
                                    <w:pPr>
                                      <w:ind w:firstLineChars="50" w:firstLine="60"/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instrText xml:space="preserve"> REF ふりがな（アルファベット） \h </w:instrTex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F3C07">
                                      <w:rPr>
                                        <w:rFonts w:ascii="HG行書体" w:eastAsia="HG行書体" w:hAnsi="SimHei" w:hint="eastAsia"/>
                                        <w:sz w:val="12"/>
                                        <w:szCs w:val="16"/>
                                      </w:rPr>
                                      <w:t>SHINSHIRO 　　　  TARO</w:t>
                                    </w:r>
                                    <w:r>
                                      <w:rPr>
                                        <w:rFonts w:ascii="HG行書体" w:eastAsia="HG行書体" w:hAnsi="SimHei"/>
                                        <w:sz w:val="12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3" y="2224585"/>
                                  <a:ext cx="1852295" cy="7315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  <w:instrText xml:space="preserve"> REF 住所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〒〇〇〇-〇〇〇〇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  <w:szCs w:val="16"/>
                                      </w:rPr>
                                      <w:t>〇〇〇〇〇〇〇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TEL:〇〇〇〇-〇〇-〇〇〇〇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FAX:〇〇〇〇-〇〇-〇〇〇〇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inorHAnsi"/>
                                        <w:sz w:val="16"/>
                                        <w:szCs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inorHAnsi" w:hint="eastAsia"/>
                                        <w:sz w:val="16"/>
                                        <w:szCs w:val="16"/>
                                      </w:rPr>
                                      <w:t>Mail:〇〇〇〇〇〇〇〇〇〇〇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  <w:szCs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>
                                <a:noAutofit/>
                              </wps:bodyPr>
                            </wps:wsp>
                            <wps:wsp>
                              <wps:cNvPr id="395" name="テキスト ボックス 395"/>
                              <wps:cNvSpPr txBox="1"/>
                              <wps:spPr>
                                <a:xfrm>
                                  <a:off x="122829" y="1842448"/>
                                  <a:ext cx="373380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5846C8" w:rsidRPr="00851345" w:rsidRDefault="005846C8" w:rsidP="005846C8">
                                    <w:pP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instrText>REF 階級 \h</w:instrText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4"/>
                                      </w:rPr>
                                      <w:instrText xml:space="preserve">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separate"/>
                                    </w:r>
                                    <w:proofErr w:type="gramStart"/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4"/>
                                      </w:rPr>
                                      <w:t>〇〇</w: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4"/>
                                      </w:rPr>
                                      <w:fldChar w:fldCharType="end"/>
                                    </w:r>
                                    <w:r>
                                      <w:rPr>
                                        <w:rFonts w:asciiTheme="majorEastAsia" w:eastAsiaTheme="majorEastAsia" w:hAnsiTheme="majorEastAsia" w:hint="eastAsia"/>
                                        <w:sz w:val="14"/>
                                      </w:rPr>
                                      <w:t>うr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3331" y="1501254"/>
                                  <a:ext cx="1089329" cy="326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wps:spPr>
                              <wps:txbx>
                                <w:txbxContent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  <w:instrText xml:space="preserve"> REF 所属 \h </w:instrText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separate"/>
                                    </w: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</w:t>
                                    </w:r>
                                  </w:p>
                                  <w:p w:rsidR="005846C8" w:rsidRPr="00705641" w:rsidRDefault="005846C8" w:rsidP="005846C8">
                                    <w:pPr>
                                      <w:spacing w:line="0" w:lineRule="atLeast"/>
                                      <w:ind w:firstLineChars="300" w:firstLine="480"/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</w:pPr>
                                    <w:r w:rsidRPr="00705641">
                                      <w:rPr>
                                        <w:rFonts w:ascii="HG行書体" w:eastAsia="HG行書体" w:hAnsiTheme="majorEastAsia" w:hint="eastAsia"/>
                                        <w:sz w:val="16"/>
                                      </w:rPr>
                                      <w:t>〇〇〇〇〇</w:t>
                                    </w:r>
                                  </w:p>
                                  <w:p w:rsidR="005846C8" w:rsidRPr="00CB7C77" w:rsidRDefault="005846C8" w:rsidP="005846C8">
                                    <w:pPr>
                                      <w:spacing w:line="0" w:lineRule="atLeast"/>
                                      <w:rPr>
                                        <w:rFonts w:asciiTheme="majorEastAsia" w:eastAsiaTheme="majorEastAsia" w:hAnsiTheme="majorEastAsia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HG行書体" w:eastAsia="HG行書体" w:hAnsiTheme="majorEastAsia"/>
                                        <w:sz w:val="16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387" o:spid="_x0000_s1116" style="position:absolute;left:0;text-align:left;margin-left:-1.85pt;margin-top:7.05pt;width:149.35pt;height:232.75pt;z-index:252491776;mso-height-relative:margin" coordsize="18970,29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">
                      <v:shape id="テキスト ボックス 2" o:spid="_x0000_s1117" type="#_x0000_t202" style="position:absolute;left:3821;top:17469;width:14192;height:47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      <v:textbox>
                          <w:txbxContent>
                            <w:p w:rsidR="005846C8" w:rsidRPr="00CF793D" w:rsidRDefault="005846C8" w:rsidP="005846C8">
                              <w:pP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0"/>
                                  <w:szCs w:val="16"/>
                                </w:rPr>
                                <w:instrText xml:space="preserve"> REF 氏名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separate"/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 xml:space="preserve">新城 </w:t>
                              </w:r>
                              <w:r w:rsidRPr="00CF793D">
                                <w:rPr>
                                  <w:rFonts w:ascii="HG行書体" w:eastAsia="HG行書体" w:hAnsiTheme="majorEastAsia" w:hint="eastAsia"/>
                                  <w:sz w:val="36"/>
                                  <w:szCs w:val="48"/>
                                </w:rPr>
                                <w:t>太郎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36"/>
                                  <w:szCs w:val="4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図 389" o:spid="_x0000_s1118" type="#_x0000_t75" style="position:absolute;width:18970;height:12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UJobEAAAA3AAAAA8AAABkcnMvZG93bnJldi54bWxEj0FrwkAUhO9C/8PyCr2ZjRZCTF1F2gq9&#10;VWPA62v2mYRm34bdrUn/fbcgeBxm5htmvZ1ML67kfGdZwSJJQRDXVnfcKKhO+3kOwgdkjb1lUvBL&#10;Hrabh9kaC21HPtK1DI2IEPYFKmhDGAopfd2SQZ/YgTh6F+sMhihdI7XDMcJNL5dpmkmDHceFFgd6&#10;ban+Ln+MArn8Oh8ufM7ckI77RaWr3efbu1JPj9PuBUSgKdzDt/aHVvCcr+D/TDw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UJobEAAAA3AAAAA8AAAAAAAAAAAAAAAAA&#10;nwIAAGRycy9kb3ducmV2LnhtbFBLBQYAAAAABAAEAPcAAACQAwAAAAA=&#10;">
                        <v:imagedata r:id="rId10" o:title="表紙"/>
                        <v:path arrowok="t"/>
                      </v:shape>
                      <v:shape id="テキスト ボックス 390" o:spid="_x0000_s1119" type="#_x0000_t202" style="position:absolute;left:12146;top:12146;width:6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xZcMA&#10;AADcAAAADwAAAGRycy9kb3ducmV2LnhtbERPTYvCMBC9C/sfwix403QVRatRpCAuoge7XryNzdiW&#10;bSa1yWr115uDsMfH+54vW1OJGzWutKzgqx+BIM6sLjlXcPxZ9yYgnEfWWFkmBQ9ysFx8dOYYa3vn&#10;A91Sn4sQwi5GBYX3dSylywoy6Pq2Jg7cxTYGfYBNLnWD9xBuKjmIorE0WHJoKLCmpKDsN/0zCrbJ&#10;eo+H88BMnlWy2V1W9fV4GinV/WxXMxCeWv8vfru/tYLhNMwP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rxZcMAAADcAAAADwAAAAAAAAAAAAAAAACYAgAAZHJzL2Rv&#10;d25yZXYueG1sUEsFBgAAAAAEAAQA9QAAAIgDAAAAAA==&#10;" filled="f" stroked="f" strokeweight=".5pt">
                        <v:textbox>
                          <w:txbxContent>
                            <w:p w:rsidR="005846C8" w:rsidRPr="00CF793D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="SimHei"/>
                                  <w:sz w:val="16"/>
                                </w:rPr>
                              </w:pPr>
                              <w:r w:rsidRPr="00CF793D">
                                <w:rPr>
                                  <w:rFonts w:ascii="HG行書体" w:eastAsia="HG行書体" w:hAnsi="SimHei" w:hint="eastAsia"/>
                                  <w:sz w:val="16"/>
                                </w:rPr>
                                <w:t>川売の梅</w:t>
                              </w:r>
                            </w:p>
                          </w:txbxContent>
                        </v:textbox>
                      </v:shape>
                      <v:shape id="図 391" o:spid="_x0000_s1120" type="#_x0000_t75" style="position:absolute;left:1228;top:14330;width:6005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HBD3DAAAA3AAAAA8AAABkcnMvZG93bnJldi54bWxEj0FrwkAUhO9C/8PyCr3pRgutxqwitYXe&#10;StWDx2f2JRuafRuyT43/3i0Uehxm5humWA++VRfqYxPYwHSSgSIug224NnDYf4znoKIgW2wDk4Eb&#10;RVivHkYF5jZc+ZsuO6lVgnDM0YAT6XKtY+nIY5yEjjh5Veg9SpJ9rW2P1wT3rZ5l2Yv22HBacNjR&#10;m6PyZ3f2Bva8eK+j3Wphtz1WX5tXKeVkzNPjsFmCEhrkP/zX/rQGnhdT+D2TjoBe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cEPcMAAADcAAAADwAAAAAAAAAAAAAAAACf&#10;AgAAZHJzL2Rvd25yZXYueG1sUEsFBgAAAAAEAAQA9wAAAI8DAAAAAA==&#10;">
                        <v:imagedata r:id="rId11" o:title="ume004"/>
                        <v:path arrowok="t"/>
                      </v:shape>
                      <v:shape id="テキスト ボックス 392" o:spid="_x0000_s1121" type="#_x0000_t202" style="position:absolute;left:4913;top:17332;width:10718;height:2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Kic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Eyon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しんしろ 　　　 たろう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3" o:spid="_x0000_s1122" type="#_x0000_t202" style="position:absolute;left:4094;top:20062;width:11671;height:2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vEscA&#10;AADcAAAADwAAAGRycy9kb3ducmV2LnhtbESPQWvCQBSE70L/w/IKvemmB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IbxL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7F3C07" w:rsidRDefault="005846C8" w:rsidP="005846C8">
                              <w:pPr>
                                <w:ind w:firstLineChars="50" w:firstLine="60"/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instrText xml:space="preserve"> REF ふりがな（アルファベット） \h </w:instrTex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separate"/>
                              </w:r>
                              <w:r w:rsidRPr="007F3C07">
                                <w:rPr>
                                  <w:rFonts w:ascii="HG行書体" w:eastAsia="HG行書体" w:hAnsi="SimHei" w:hint="eastAsia"/>
                                  <w:sz w:val="12"/>
                                  <w:szCs w:val="16"/>
                                </w:rPr>
                                <w:t>SHINSHIRO 　　　  TARO</w:t>
                              </w:r>
                              <w:r>
                                <w:rPr>
                                  <w:rFonts w:ascii="HG行書体" w:eastAsia="HG行書体" w:hAnsi="SimHei"/>
                                  <w:sz w:val="12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2" o:spid="_x0000_s1123" type="#_x0000_t202" style="position:absolute;left:409;top:22245;width:18523;height:7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Kx8cA&#10;AADcAAAADwAAAGRycy9kb3ducmV2LnhtbESPS2sCQRCE74H8h6EDucVZH0RdHSVETAKefCAe2512&#10;d81Oz7LT6vrvM4FAjkVVfUVN562r1JWaUHo20O0koIgzb0vODey2y5cRqCDIFivPZOBOAeazx4cp&#10;ptbfeE3XjeQqQjikaKAQqVOtQ1aQw9DxNXH0Tr5xKFE2ubYN3iLcVbqXJK/aYclxocCa3gvKvjcX&#10;Z+B8vH/2dmGxOsugf9rKfnhYfByNeX5q3yaghFr5D/+1v6yB/ngAv2fiEd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1CsfHAAAA3AAAAA8AAAAAAAAAAAAAAAAAmAIAAGRy&#10;cy9kb3ducmV2LnhtbFBLBQYAAAAABAAEAPUAAACMAwAAAAA=&#10;" filled="f" stroked="f">
                        <v:textbox inset="1mm,1mm,1mm,1mm"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  <w:instrText xml:space="preserve"> REF 住所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〒〇〇〇-〇〇〇〇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  <w:szCs w:val="16"/>
                                </w:rPr>
                                <w:t>〇〇〇〇〇〇〇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TEL:〇〇〇〇-〇〇-〇〇〇〇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FAX:〇〇〇〇-〇〇-〇〇〇〇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inorHAnsi"/>
                                  <w:sz w:val="16"/>
                                  <w:szCs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inorHAnsi" w:hint="eastAsia"/>
                                  <w:sz w:val="16"/>
                                  <w:szCs w:val="16"/>
                                </w:rPr>
                                <w:t>Mail:〇〇〇〇〇〇〇〇〇〇〇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テキスト ボックス 395" o:spid="_x0000_s1124" type="#_x0000_t202" style="position:absolute;left:1228;top:18424;width:3734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S/c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nl8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tUv3HAAAA3AAAAA8AAAAAAAAAAAAAAAAAmAIAAGRy&#10;cy9kb3ducmV2LnhtbFBLBQYAAAAABAAEAPUAAACMAwAAAAA=&#10;" filled="f" stroked="f" strokeweight=".5pt">
                        <v:textbox>
                          <w:txbxContent>
                            <w:p w:rsidR="005846C8" w:rsidRPr="00851345" w:rsidRDefault="005846C8" w:rsidP="005846C8">
                              <w:pP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instrText>REF 階級 \h</w:instrText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4"/>
                                </w:rPr>
                                <w:instrText xml:space="preserve">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separate"/>
                              </w:r>
                              <w:proofErr w:type="gramStart"/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4"/>
                                </w:rPr>
                                <w:t>〇〇</w: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sz w:val="14"/>
                                </w:rPr>
                                <w:t>うr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テキスト ボックス 2" o:spid="_x0000_s1125" type="#_x0000_t202" style="position:absolute;left:7233;top:15012;width:10893;height:3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      <v:textbox>
                          <w:txbxContent>
                            <w:p w:rsidR="005846C8" w:rsidRPr="00705641" w:rsidRDefault="005846C8" w:rsidP="005846C8">
                              <w:pPr>
                                <w:spacing w:line="0" w:lineRule="atLeast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begin"/>
                              </w:r>
                              <w:r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  <w:instrText xml:space="preserve"> REF 所属 \h </w:instrText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separate"/>
                              </w: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</w:t>
                              </w:r>
                            </w:p>
                            <w:p w:rsidR="005846C8" w:rsidRPr="00705641" w:rsidRDefault="005846C8" w:rsidP="005846C8">
                              <w:pPr>
                                <w:spacing w:line="0" w:lineRule="atLeast"/>
                                <w:ind w:firstLineChars="300" w:firstLine="480"/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</w:pPr>
                              <w:r w:rsidRPr="00705641">
                                <w:rPr>
                                  <w:rFonts w:ascii="HG行書体" w:eastAsia="HG行書体" w:hAnsiTheme="majorEastAsia" w:hint="eastAsia"/>
                                  <w:sz w:val="16"/>
                                </w:rPr>
                                <w:t>〇〇〇〇〇</w:t>
                              </w:r>
                            </w:p>
                            <w:p w:rsidR="005846C8" w:rsidRPr="00CB7C77" w:rsidRDefault="005846C8" w:rsidP="005846C8">
                              <w:pPr>
                                <w:spacing w:line="0" w:lineRule="atLeast"/>
                                <w:rPr>
                                  <w:rFonts w:asciiTheme="majorEastAsia" w:eastAsiaTheme="majorEastAsia" w:hAnsiTheme="majorEastAsia"/>
                                  <w:sz w:val="16"/>
                                </w:rPr>
                              </w:pPr>
                              <w:r>
                                <w:rPr>
                                  <w:rFonts w:ascii="HG行書体" w:eastAsia="HG行書体" w:hAnsiTheme="majorEastAsia"/>
                                  <w:sz w:val="16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  <w:p w:rsidR="002E6CA7" w:rsidRPr="00BA6CE4" w:rsidRDefault="002E6CA7" w:rsidP="00196EB1">
            <w:pPr>
              <w:rPr>
                <w:b/>
                <w:noProof/>
              </w:rPr>
            </w:pPr>
          </w:p>
          <w:p w:rsidR="002E6CA7" w:rsidRPr="00BA6CE4" w:rsidRDefault="002E6CA7" w:rsidP="00196EB1">
            <w:pPr>
              <w:rPr>
                <w:b/>
              </w:rPr>
            </w:pPr>
          </w:p>
        </w:tc>
      </w:tr>
    </w:tbl>
    <w:p w:rsidR="002949BD" w:rsidRPr="00BA6CE4" w:rsidRDefault="002949BD">
      <w:pPr>
        <w:rPr>
          <w:b/>
        </w:rPr>
      </w:pPr>
    </w:p>
    <w:sectPr w:rsidR="002949BD" w:rsidRPr="00BA6CE4" w:rsidSect="00E867D5">
      <w:pgSz w:w="16838" w:h="11906" w:orient="landscape" w:code="9"/>
      <w:pgMar w:top="340" w:right="454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A3D" w:rsidRDefault="00E56A3D" w:rsidP="008F49CC">
      <w:r>
        <w:separator/>
      </w:r>
    </w:p>
  </w:endnote>
  <w:endnote w:type="continuationSeparator" w:id="0">
    <w:p w:rsidR="00E56A3D" w:rsidRDefault="00E56A3D" w:rsidP="008F4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A3D" w:rsidRDefault="00E56A3D" w:rsidP="008F49CC">
      <w:r>
        <w:separator/>
      </w:r>
    </w:p>
  </w:footnote>
  <w:footnote w:type="continuationSeparator" w:id="0">
    <w:p w:rsidR="00E56A3D" w:rsidRDefault="00E56A3D" w:rsidP="008F49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868"/>
    <w:rsid w:val="000304EC"/>
    <w:rsid w:val="00070623"/>
    <w:rsid w:val="00082C96"/>
    <w:rsid w:val="000D1551"/>
    <w:rsid w:val="00111DDB"/>
    <w:rsid w:val="00132407"/>
    <w:rsid w:val="001373ED"/>
    <w:rsid w:val="00154691"/>
    <w:rsid w:val="001D0049"/>
    <w:rsid w:val="0020636D"/>
    <w:rsid w:val="00217860"/>
    <w:rsid w:val="00222AA2"/>
    <w:rsid w:val="002714E6"/>
    <w:rsid w:val="002949BD"/>
    <w:rsid w:val="002A5177"/>
    <w:rsid w:val="002E6CA7"/>
    <w:rsid w:val="002F0F50"/>
    <w:rsid w:val="003176F1"/>
    <w:rsid w:val="00357AE1"/>
    <w:rsid w:val="003D2ED0"/>
    <w:rsid w:val="003E6B1D"/>
    <w:rsid w:val="003F2708"/>
    <w:rsid w:val="003F68DF"/>
    <w:rsid w:val="00410015"/>
    <w:rsid w:val="00424283"/>
    <w:rsid w:val="0045317B"/>
    <w:rsid w:val="004A1DCF"/>
    <w:rsid w:val="00552DBC"/>
    <w:rsid w:val="005846C8"/>
    <w:rsid w:val="00596868"/>
    <w:rsid w:val="005A364C"/>
    <w:rsid w:val="005A6B5F"/>
    <w:rsid w:val="00601C04"/>
    <w:rsid w:val="00655E33"/>
    <w:rsid w:val="00684AB1"/>
    <w:rsid w:val="00696BD1"/>
    <w:rsid w:val="006E3897"/>
    <w:rsid w:val="00705641"/>
    <w:rsid w:val="00715A0E"/>
    <w:rsid w:val="00727AFC"/>
    <w:rsid w:val="00781F78"/>
    <w:rsid w:val="007B369A"/>
    <w:rsid w:val="007F3C07"/>
    <w:rsid w:val="00823256"/>
    <w:rsid w:val="00851345"/>
    <w:rsid w:val="00895CA7"/>
    <w:rsid w:val="008B161E"/>
    <w:rsid w:val="008F49CC"/>
    <w:rsid w:val="00903F65"/>
    <w:rsid w:val="00917424"/>
    <w:rsid w:val="00951FB9"/>
    <w:rsid w:val="009B3167"/>
    <w:rsid w:val="00A668C7"/>
    <w:rsid w:val="00AA6F97"/>
    <w:rsid w:val="00AE2C27"/>
    <w:rsid w:val="00B531D4"/>
    <w:rsid w:val="00B65293"/>
    <w:rsid w:val="00B856D4"/>
    <w:rsid w:val="00B9043E"/>
    <w:rsid w:val="00BA6CE4"/>
    <w:rsid w:val="00BD3E5F"/>
    <w:rsid w:val="00C5298A"/>
    <w:rsid w:val="00C62FCE"/>
    <w:rsid w:val="00C63FBD"/>
    <w:rsid w:val="00CB2A68"/>
    <w:rsid w:val="00CC26C6"/>
    <w:rsid w:val="00CD5D0E"/>
    <w:rsid w:val="00CE5C45"/>
    <w:rsid w:val="00CF793D"/>
    <w:rsid w:val="00D522E0"/>
    <w:rsid w:val="00DB5D04"/>
    <w:rsid w:val="00DE5090"/>
    <w:rsid w:val="00DE711C"/>
    <w:rsid w:val="00E07783"/>
    <w:rsid w:val="00E14298"/>
    <w:rsid w:val="00E56A3D"/>
    <w:rsid w:val="00E867D5"/>
    <w:rsid w:val="00EC6D03"/>
    <w:rsid w:val="00F0194C"/>
    <w:rsid w:val="00F223CD"/>
    <w:rsid w:val="00F33874"/>
    <w:rsid w:val="00F8640F"/>
    <w:rsid w:val="00FA3A8C"/>
    <w:rsid w:val="00FC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2325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968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968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F49CC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unhideWhenUsed/>
    <w:rsid w:val="008F49C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F49C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nshiro\Desktop\card_template_word\card_template_word\omote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F3C3C-D430-4ACB-8106-D01FED3C1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omote.dot</Template>
  <TotalTime>8</TotalTime>
  <Pages>1</Pages>
  <Words>0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エーワン株式会社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shinshiro</dc:creator>
  <cp:lastModifiedBy>T-Katoh</cp:lastModifiedBy>
  <cp:revision>3</cp:revision>
  <cp:lastPrinted>2016-03-18T07:14:00Z</cp:lastPrinted>
  <dcterms:created xsi:type="dcterms:W3CDTF">2016-03-28T09:08:00Z</dcterms:created>
  <dcterms:modified xsi:type="dcterms:W3CDTF">2016-03-30T13:22:00Z</dcterms:modified>
</cp:coreProperties>
</file>