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160"/>
      </w:tblGrid>
      <w:tr w:rsidR="00715A0E" w:rsidTr="00596868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0E403F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07808908" wp14:editId="6915A3D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-11951</wp:posOffset>
                      </wp:positionV>
                      <wp:extent cx="3268345" cy="1995805"/>
                      <wp:effectExtent l="0" t="0" r="0" b="4445"/>
                      <wp:wrapNone/>
                      <wp:docPr id="20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2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0E403F" w:rsidRPr="00B531D4" w:rsidRDefault="000E403F" w:rsidP="000E403F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bookmarkStart w:id="0" w:name="所属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○○○○○○ ○○○○○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30" name="グループ化 30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" name="図 31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0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E403F" w:rsidRPr="00305B0A" w:rsidRDefault="000E403F" w:rsidP="000E403F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bookmarkStart w:id="1" w:name="住所"/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0E403F" w:rsidRPr="00305B0A" w:rsidRDefault="000E403F" w:rsidP="000E403F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0E403F" w:rsidRPr="00305B0A" w:rsidRDefault="000E403F" w:rsidP="000E403F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bookmarkEnd w:id="1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0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E403F" w:rsidRPr="00046FA6" w:rsidRDefault="000E403F" w:rsidP="000E403F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bookmarkStart w:id="2" w:name="ふりがな（アルファベット）"/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bookmarkEnd w:id="2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11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E403F" w:rsidRDefault="000E403F" w:rsidP="000E403F">
                                      <w:bookmarkStart w:id="3" w:name="階級"/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bookmarkEnd w:id="3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1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0E403F" w:rsidRPr="00F07F53" w:rsidRDefault="000E403F" w:rsidP="000E403F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bookmarkStart w:id="4" w:name="氏名"/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bookmarkEnd w:id="4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E403F" w:rsidRPr="00F07F53" w:rsidRDefault="000E403F" w:rsidP="000E403F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bookmarkStart w:id="5" w:name="ふりがな"/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bookmarkEnd w:id="5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0" o:spid="_x0000_s1026" style="position:absolute;left:0;text-align:left;margin-left:.9pt;margin-top:-.95pt;width:257.35pt;height:157.15pt;z-index:252164096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L8Qi4+Xprm6OF8BAAAAAAAA&#10;/itwfTmf5vrGy85XAAAAAAAAAAAAAAAAAAD4Z+KW3dOZAgAAAAAAAAAAAAAAAADA/20szikAAAAA&#10;AADgvwyYAQAAAAAAAP5LedoMkLrgrR1eBI8AAAAAAADAPx2ofgAAAAAAAP7hQPQDAAAAAADwX4qY&#10;gWcbAtgEAAAAAAAA/pGYJuD5ZuBpsq75Yu8AAAAAAAAA/B/E/ZU8zpTJi9sGAAAAAAAAwP9RvD95&#10;XXMr+Y7zFQAAAAAAAOC/Bkt2X2cKAAAAAAAAAAAAAAAAAAD/YLw8nQ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7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    <v:textbox style="mso-fit-shape-to-text:t">
                          <w:txbxContent>
                            <w:p w:rsidR="000E403F" w:rsidRPr="00B531D4" w:rsidRDefault="000E403F" w:rsidP="000E403F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bookmarkStart w:id="6" w:name="所属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○○○○○○ ○○○○○</w:t>
                              </w:r>
                              <w:bookmarkEnd w:id="6"/>
                            </w:p>
                          </w:txbxContent>
                        </v:textbox>
                      </v:shape>
                      <v:group id="グループ化 30" o:spid="_x0000_s1028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31" o:spid="_x0000_s1029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RoPDAAAA2wAAAA8AAABkcnMvZG93bnJldi54bWxEj1FrwkAQhN8L/odjhb6IXlKhSOopIi30&#10;RUqiP2DNbZOQ3F6422r673uFQh+HmfmG2e4nN6gbhdh5NpCvMlDEtbcdNwYu57flBlQUZIuDZzLw&#10;TRH2u9nDFgvr71zSrZJGJQjHAg20ImOhdaxbchhXfiRO3qcPDiXJ0Ggb8J7gbtBPWfasHXacFloc&#10;6dhS3VdfzoANfVWvT+Kr66L8KIfFqX/NxZjH+XR4ASU0yX/4r/1uDaxz+P2Sfo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pGg8MAAADbAAAADwAAAAAAAAAAAAAAAACf&#10;AgAAZHJzL2Rvd25yZXYueG1sUEsFBgAAAAAEAAQA9wAAAI8DAAAAAA==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030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  <v:textbox>
                            <w:txbxContent>
                              <w:p w:rsidR="000E403F" w:rsidRPr="00305B0A" w:rsidRDefault="000E403F" w:rsidP="000E403F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bookmarkStart w:id="7" w:name="住所"/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0E403F" w:rsidRPr="00305B0A" w:rsidRDefault="000E403F" w:rsidP="000E403F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0E403F" w:rsidRPr="00305B0A" w:rsidRDefault="000E403F" w:rsidP="000E403F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bookmarkEnd w:id="7"/>
                              </w:p>
                            </w:txbxContent>
                          </v:textbox>
                        </v:shape>
                        <v:shape id="テキスト ボックス 2" o:spid="_x0000_s1031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0E403F" w:rsidRPr="00046FA6" w:rsidRDefault="000E403F" w:rsidP="000E403F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bookmarkStart w:id="8" w:name="ふりがな（アルファベット）"/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bookmarkEnd w:id="8"/>
                              </w:p>
                            </w:txbxContent>
                          </v:textbox>
                        </v:shape>
                        <v:shape id="テキスト ボックス 2" o:spid="_x0000_s1032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vXsMA&#10;AADc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XvXs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0E403F" w:rsidRDefault="000E403F" w:rsidP="000E403F">
                                <w:bookmarkStart w:id="9" w:name="階級"/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bookmarkEnd w:id="9"/>
                              </w:p>
                            </w:txbxContent>
                          </v:textbox>
                        </v:shape>
                        <v:shape id="テキスト ボックス 2" o:spid="_x0000_s1033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      <v:textbox>
                            <w:txbxContent>
                              <w:p w:rsidR="000E403F" w:rsidRPr="00F07F53" w:rsidRDefault="000E403F" w:rsidP="000E403F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bookmarkStart w:id="10" w:name="氏名"/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bookmarkEnd w:id="10"/>
                              </w:p>
                            </w:txbxContent>
                          </v:textbox>
                        </v:shape>
                        <v:shape id="テキスト ボックス 2" o:spid="_x0000_s1034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AeL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Szm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pYB4vwAAANwAAAAPAAAAAAAAAAAAAAAAAJgCAABkcnMvZG93bnJl&#10;di54bWxQSwUGAAAAAAQABAD1AAAAhAMAAAAA&#10;" filled="f" stroked="f">
                          <v:textbox style="mso-fit-shape-to-text:t">
                            <w:txbxContent>
                              <w:p w:rsidR="000E403F" w:rsidRPr="00F07F53" w:rsidRDefault="000E403F" w:rsidP="000E403F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bookmarkStart w:id="11" w:name="ふりがな"/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bookmarkEnd w:id="11"/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895CA7" w:rsidRDefault="000E403F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7E3A4D55" wp14:editId="1DB5AFDD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-20955</wp:posOffset>
                      </wp:positionV>
                      <wp:extent cx="3268345" cy="1995805"/>
                      <wp:effectExtent l="0" t="0" r="0" b="4445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0E403F" w:rsidRPr="00B531D4" w:rsidRDefault="00982E15" w:rsidP="000E403F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13" name="グループ化 13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図 14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305B0A" w:rsidRDefault="00982E15" w:rsidP="000E403F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0E403F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0E403F" w:rsidRPr="00305B0A" w:rsidRDefault="00982E15" w:rsidP="000E403F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E403F" w:rsidRPr="00046FA6" w:rsidRDefault="00982E15" w:rsidP="000E403F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1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E403F" w:rsidRDefault="00982E15" w:rsidP="000E403F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1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0E403F" w:rsidRPr="00F07F53" w:rsidRDefault="00982E15" w:rsidP="000E403F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E403F" w:rsidRPr="00F07F53" w:rsidRDefault="00982E15" w:rsidP="000E403F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6" o:spid="_x0000_s1035" style="position:absolute;left:0;text-align:left;margin-left:-4.45pt;margin-top:-1.65pt;width:257.35pt;height:157.15pt;z-index:252162048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vxCLj5emubo4XwEAAAAAAAD+&#10;K3B9OZ/m+sbLzlcAAAAAAAAAAAAAAAAAAPhn4pbd05kCAAAAAAAAAAAAAAAAAMD/bSzOKQAAAAAA&#10;AOC/DJgBAAAAAAAA/kt52gyQuuCtHV4EjwAAAAAAAMA/Hah+AAAAAAAA/uFA9AMAAAAAAPBfipiB&#10;ZxsC2AQAAAAAAAD+kZgm4Plm4Gmyrvli7wAAAAAAAAD8H8T9lTzOlMmL2wYAAAAAAADA/1G8P3ld&#10;cyv5jvMVAAAAAAAA4L8GS3ZfZwoAAAAAAAAAAAAAAAAAAP9gvDyd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">
                      <v:shape id="テキスト ボックス 2" o:spid="_x0000_s1036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      <v:textbox style="mso-fit-shape-to-text:t">
                          <w:txbxContent>
                            <w:p w:rsidR="000E403F" w:rsidRPr="00B531D4" w:rsidRDefault="00982E15" w:rsidP="000E403F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グループ化 13" o:spid="_x0000_s1037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図 14" o:spid="_x0000_s1038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uXvBAAAA2wAAAA8AAABkcnMvZG93bnJldi54bWxET81qwkAQvhd8h2UKvUjd2BYp0VWkKHiR&#10;kugDjNlpEpKdDbtTjW/fLRR6m4/vd1ab0fXqSiG2ng3MZxko4srblmsD59P++R1UFGSLvWcycKcI&#10;m/XkYYW59Tcu6FpKrVIIxxwNNCJDrnWsGnIYZ34gTtyXDw4lwVBrG/CWwl2vX7JsoR22nBoaHOij&#10;oaorv50BG7qyej2KLy/T4rPop8duNxdjnh7H7RKU0Cj/4j/3wab5b/D7SzpAr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ouXvBAAAA2wAAAA8AAAAAAAAAAAAAAAAAnwIA&#10;AGRycy9kb3ducmV2LnhtbFBLBQYAAAAABAAEAPcAAACNAwAAAAA=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039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  <v:textbox>
                            <w:txbxContent>
                              <w:p w:rsidR="00982E15" w:rsidRPr="00305B0A" w:rsidRDefault="00982E15" w:rsidP="000E403F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住所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982E15" w:rsidRPr="00305B0A" w:rsidRDefault="00982E15" w:rsidP="000E403F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0E403F" w:rsidRPr="00305B0A" w:rsidRDefault="00982E15" w:rsidP="000E403F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40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0E403F" w:rsidRPr="00046FA6" w:rsidRDefault="00982E15" w:rsidP="000E403F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>ふりがな（アルファベット）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41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0E403F" w:rsidRDefault="00982E15" w:rsidP="000E403F">
                                <w:r>
                                  <w:fldChar w:fldCharType="begin"/>
                                </w:r>
                                <w:r>
                                  <w:instrText xml:space="preserve"> REF </w:instrText>
                                </w:r>
                                <w:r>
                                  <w:instrText>階級</w:instrText>
                                </w:r>
                                <w:r>
                                  <w:instrText xml:space="preserve">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42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  <v:textbox>
                            <w:txbxContent>
                              <w:p w:rsidR="000E403F" w:rsidRPr="00F07F53" w:rsidRDefault="00982E15" w:rsidP="000E403F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instrText xml:space="preserve"> REF 氏名 \h </w:instrTex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43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0E403F" w:rsidRPr="00F07F53" w:rsidRDefault="00982E15" w:rsidP="000E403F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ふりがな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715A0E" w:rsidP="00895CA7"/>
        </w:tc>
      </w:tr>
      <w:tr w:rsidR="002949BD" w:rsidTr="00E97375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2949BD" w:rsidRDefault="00982E15" w:rsidP="00E9737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11070E7C" wp14:editId="56C36E6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1943100</wp:posOffset>
                      </wp:positionV>
                      <wp:extent cx="3268345" cy="1995805"/>
                      <wp:effectExtent l="0" t="0" r="0" b="4445"/>
                      <wp:wrapNone/>
                      <wp:docPr id="290" name="グループ化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291" name="テキスト ボックス 2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2E15" w:rsidRPr="00B531D4" w:rsidRDefault="00982E15" w:rsidP="00982E1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○○○○○○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292" name="グループ化 292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3" name="図 293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9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046FA6" w:rsidRDefault="00982E15" w:rsidP="00982E15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29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Default="00982E15" w:rsidP="00982E15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29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90" o:spid="_x0000_s1044" style="position:absolute;left:0;text-align:left;margin-left:.15pt;margin-top:153pt;width:257.35pt;height:157.15pt;z-index:252170240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">
                      <v:shape id="テキスト ボックス 291" o:spid="_x0000_s1045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jm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DsM4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+OZwgAAANwAAAAPAAAAAAAAAAAAAAAAAJgCAABkcnMvZG93&#10;bnJldi54bWxQSwUGAAAAAAQABAD1AAAAhwMAAAAA&#10;" filled="f" stroked="f">
                        <v:textbox style="mso-fit-shape-to-text:t">
                          <w:txbxContent>
                            <w:p w:rsidR="00982E15" w:rsidRPr="00B531D4" w:rsidRDefault="00982E15" w:rsidP="00982E1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○○○○○○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グループ化 292" o:spid="_x0000_s1046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shape id="図 293" o:spid="_x0000_s1047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Jv7EAAAA3AAAAA8AAABkcnMvZG93bnJldi54bWxEj1FrwkAQhN+F/odjC32RelFBbOopRRT6&#10;IiXRH7DNbZOQ3F64WzX9971CoY/DzHzDbHaj69WNQmw9G5jPMlDElbct1wYu5+PzGlQUZIu9ZzLw&#10;TRF224fJBnPr71zQrZRaJQjHHA00IkOudawachhnfiBO3pcPDiXJUGsb8J7grteLLFtphy2nhQYH&#10;2jdUdeXVGbChK6vlSXz5OS0+in566g5zMebpcXx7BSU0yn/4r/1uDSxelvB7Jh0B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JJv7EAAAA3AAAAA8AAAAAAAAAAAAAAAAA&#10;nwIAAGRycy9kb3ducmV2LnhtbFBLBQYAAAAABAAEAPcAAACQAwAAAAA=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048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    <v:textbox>
                            <w:txbxContent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住所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49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lms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x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lms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Pr="00046FA6" w:rsidRDefault="00982E15" w:rsidP="00982E15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>ふりがな（アルファベット）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50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77c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D8fQ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577c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Default="00982E15" w:rsidP="00982E15">
                                <w:r>
                                  <w:fldChar w:fldCharType="begin"/>
                                </w:r>
                                <w:r>
                                  <w:instrText xml:space="preserve"> REF </w:instrText>
                                </w:r>
                                <w:r>
                                  <w:instrText>階級</w:instrText>
                                </w:r>
                                <w:r>
                                  <w:instrText xml:space="preserve">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51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  <v:textbox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instrText xml:space="preserve"> REF 氏名 \h </w:instrTex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52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KBL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UoEvwAAANwAAAAPAAAAAAAAAAAAAAAAAJgCAABkcnMvZG93bnJl&#10;di54bWxQSwUGAAAAAAQABAD1AAAAhAMAAAAA&#10;" filled="f" stroked="f">
                          <v:textbox style="mso-fit-shape-to-text:t"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ふりがな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53228246" wp14:editId="6DEC92F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10160</wp:posOffset>
                      </wp:positionV>
                      <wp:extent cx="3268345" cy="1995805"/>
                      <wp:effectExtent l="0" t="0" r="0" b="4445"/>
                      <wp:wrapNone/>
                      <wp:docPr id="22" name="グループ化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24" name="テキスト ボックス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2E15" w:rsidRPr="00B531D4" w:rsidRDefault="00982E15" w:rsidP="00982E1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○○○○○○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25" name="グループ化 25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" name="図 26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046FA6" w:rsidRDefault="00982E15" w:rsidP="00982E15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2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Default="00982E15" w:rsidP="00982E15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28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2" o:spid="_x0000_s1053" style="position:absolute;left:0;text-align:left;margin-left:3.75pt;margin-top:.8pt;width:257.35pt;height:157.15pt;z-index:252168192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vxCLj5emubo4XwEAAAAAAAD+K3B9OZ/m&#10;+sbLzlcAAAAAAAAAAAAAAAAAAPhn4pbd05kCAAAAAAAAAAAAAAAAAMD/bSzOKQAAAAAAAOC/DJgB&#10;AAAAAAAA/kt52gyQuuCtHV4EjwAAAAAAAMA/Hah+AAAAAAAA/uFA9AMAAAAAAPBfipiBZxsC2AQA&#10;AAAAAAD+kZgm4Plm4Gmyrvli7wAAAAAAAAD8H8T9lTzOlMmL2wYAAAAAAADA/1G8P3ldcyv5jvMV&#10;AAAAAAAA4L8GS3ZfZwoAAAAAAAAAAAAAAAAAAP9gvDyd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">
                      <v:shape id="テキスト ボックス 24" o:spid="_x0000_s1054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      <v:textbox style="mso-fit-shape-to-text:t">
                          <w:txbxContent>
                            <w:p w:rsidR="00982E15" w:rsidRPr="00B531D4" w:rsidRDefault="00982E15" w:rsidP="00982E1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○○○○○○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グループ化 25" o:spid="_x0000_s1055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図 26" o:spid="_x0000_s1056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aSCrDAAAA2wAAAA8AAABkcnMvZG93bnJldi54bWxEj1FrwkAQhN+F/odjC30RvWhBSvQUKS30&#10;RUqiP2CbW5OQ3F6422r8916h4OMwM98wm93oenWhEFvPBhbzDBRx5W3LtYHT8XP2BioKssXeMxm4&#10;UYTd9mmywdz6Kxd0KaVWCcIxRwONyJBrHauGHMa5H4iTd/bBoSQZam0DXhPc9XqZZSvtsOW00OBA&#10;7w1VXfnrDNjQldXrQXz5My2+i3566D4WYszL87hfgxIa5RH+b39ZA8sV/H1JP0B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pIKsMAAADbAAAADwAAAAAAAAAAAAAAAACf&#10;AgAAZHJzL2Rvd25yZXYueG1sUEsFBgAAAAAEAAQA9wAAAI8DAAAAAA==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057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<v:textbox>
                            <w:txbxContent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住所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58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        <v:textbox style="mso-fit-shape-to-text:t">
                            <w:txbxContent>
                              <w:p w:rsidR="00982E15" w:rsidRPr="00046FA6" w:rsidRDefault="00982E15" w:rsidP="00982E15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>ふりがな（アルファベット）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59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      <v:textbox style="mso-fit-shape-to-text:t">
                            <w:txbxContent>
                              <w:p w:rsidR="00982E15" w:rsidRDefault="00982E15" w:rsidP="00982E15">
                                <w:r>
                                  <w:fldChar w:fldCharType="begin"/>
                                </w:r>
                                <w:r>
                                  <w:instrText xml:space="preserve"> REF </w:instrText>
                                </w:r>
                                <w:r>
                                  <w:instrText>階級</w:instrText>
                                </w:r>
                                <w:r>
                                  <w:instrText xml:space="preserve">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60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      <v:textbox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instrText xml:space="preserve"> REF 氏名 \h </w:instrTex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61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ふりがな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27CFF2C4" wp14:editId="6FA1109B">
                      <wp:simplePos x="0" y="0"/>
                      <wp:positionH relativeFrom="column">
                        <wp:posOffset>3266440</wp:posOffset>
                      </wp:positionH>
                      <wp:positionV relativeFrom="paragraph">
                        <wp:posOffset>-3810</wp:posOffset>
                      </wp:positionV>
                      <wp:extent cx="3268345" cy="1995805"/>
                      <wp:effectExtent l="0" t="0" r="0" b="4445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2E15" w:rsidRPr="00B531D4" w:rsidRDefault="00982E15" w:rsidP="00982E1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○○○○○○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3" name="グループ化 3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図 7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046FA6" w:rsidRDefault="00982E15" w:rsidP="00982E15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10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Default="00982E15" w:rsidP="00982E15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1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" o:spid="_x0000_s1062" style="position:absolute;left:0;text-align:left;margin-left:257.2pt;margin-top:-.3pt;width:257.35pt;height:157.15pt;z-index:252166144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">
                      <v:shape id="テキスト ボックス 2" o:spid="_x0000_s1063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      <v:textbox style="mso-fit-shape-to-text:t">
                          <w:txbxContent>
                            <w:p w:rsidR="00982E15" w:rsidRPr="00B531D4" w:rsidRDefault="00982E15" w:rsidP="00982E1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○○○○○○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グループ化 3" o:spid="_x0000_s1064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図 7" o:spid="_x0000_s1065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lS2TCAAAA2gAAAA8AAABkcnMvZG93bnJldi54bWxEj1FrwkAQhN8L/Q/HCr6IXrTQSvSUUlro&#10;i5TE/oA1tyYhub1wt9X03/cEoY/DzHzDbPej69WFQmw9G1guMlDElbct1wa+jx/zNagoyBZ7z2Tg&#10;lyLsd48PW8ytv3JBl1JqlSAcczTQiAy51rFqyGFc+IE4eWcfHEqSodY24DXBXa9XWfasHbacFhoc&#10;6K2hqit/nAEburJ6OogvT7Piq+hnh+59KcZMJ+PrBpTQKP/he/vTGniB25V0A/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5UtkwgAAANoAAAAPAAAAAAAAAAAAAAAAAJ8C&#10;AABkcnMvZG93bnJldi54bWxQSwUGAAAAAAQABAD3AAAAjgMAAAAA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066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  <v:textbox>
                            <w:txbxContent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住所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67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        <v:textbox style="mso-fit-shape-to-text:t">
                            <w:txbxContent>
                              <w:p w:rsidR="00982E15" w:rsidRPr="00046FA6" w:rsidRDefault="00982E15" w:rsidP="00982E15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>ふりがな（アルファベット）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68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      <v:textbox style="mso-fit-shape-to-text:t">
                            <w:txbxContent>
                              <w:p w:rsidR="00982E15" w:rsidRDefault="00982E15" w:rsidP="00982E15">
                                <w:r>
                                  <w:fldChar w:fldCharType="begin"/>
                                </w:r>
                                <w:r>
                                  <w:instrText xml:space="preserve"> REF </w:instrText>
                                </w:r>
                                <w:r>
                                  <w:instrText>階級</w:instrText>
                                </w:r>
                                <w:r>
                                  <w:instrText xml:space="preserve">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69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  <v:textbox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instrText xml:space="preserve"> REF 氏名 \h </w:instrTex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70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      <v:textbox style="mso-fit-shape-to-text:t"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ふりがな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E46501" w:rsidRDefault="00E46501" w:rsidP="00E97375"/>
          <w:p w:rsidR="00F07F53" w:rsidRDefault="00F07F5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5E5563" w:rsidRPr="00895E1A" w:rsidRDefault="005E556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Default="002949BD" w:rsidP="00E97375"/>
          <w:p w:rsidR="002949BD" w:rsidRDefault="00982E15" w:rsidP="00E9737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62C4D4E5" wp14:editId="34283D3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113665</wp:posOffset>
                      </wp:positionV>
                      <wp:extent cx="3268345" cy="1995805"/>
                      <wp:effectExtent l="0" t="0" r="0" b="4445"/>
                      <wp:wrapNone/>
                      <wp:docPr id="299" name="グループ化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300" name="テキスト ボックス 3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2E15" w:rsidRPr="00B531D4" w:rsidRDefault="00982E15" w:rsidP="00982E1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○○○○○○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301" name="グループ化 301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2" name="図 302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03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0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046FA6" w:rsidRDefault="00982E15" w:rsidP="00982E15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0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Default="00982E15" w:rsidP="00982E15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0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99" o:spid="_x0000_s1071" style="position:absolute;left:0;text-align:left;margin-left:-1.7pt;margin-top:8.95pt;width:257.35pt;height:157.15pt;z-index:252172288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vxCLj5emubo4&#10;XwEAAAAAAAD+K3B9OZ/m+sbLzlcAAAAAAAAAAAAAAAAAAPhn4pbd05kCAAAAAAAAAAAAAAAAAMD/&#10;bSzOKQAAAAAAAOC/DJgBAAAAAAAA/kt52gyQuuCtHV4EjwAAAAAAAMA/Hah+AAAAAAAA/uFA9AMA&#10;AAAAAPBfipiBZxsC2AQAAAAAAAD+kZgm4Plm4Gmyrvli7wAAAAAAAAD8H8T9lTzOlMmL2wYAAAAA&#10;AADA/1G8P3ldcyv5jvMVAAAAAAAA4L8GS3ZfZwoAAAAAAAAAAAAAAAAAAP9gvDyd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">
                      <v:shape id="テキスト ボックス 300" o:spid="_x0000_s1072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      <v:textbox style="mso-fit-shape-to-text:t">
                          <w:txbxContent>
                            <w:p w:rsidR="00982E15" w:rsidRPr="00B531D4" w:rsidRDefault="00982E15" w:rsidP="00982E1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○○○○○○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グループ化 301" o:spid="_x0000_s1073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<v:shape id="図 302" o:spid="_x0000_s1074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GX/EAAAA3AAAAA8AAABkcnMvZG93bnJldi54bWxEj1FrwkAQhN8L/Q/HFnwRvahQSvQUKRV8&#10;kZK0P2CbW5OQ3F64WzX+e69Q6OMwM98wm93oenWlEFvPBhbzDBRx5W3LtYHvr8PsDVQUZIu9ZzJw&#10;pwi77fPTBnPrb1zQtZRaJQjHHA00IkOudawachjnfiBO3tkHh5JkqLUNeEtw1+tllr1qhy2nhQYH&#10;em+o6sqLM2BDV1ark/jyZ1p8Fv301H0sxJjJy7hfgxIa5T/81z5aA6tsCb9n0hH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uGX/EAAAA3AAAAA8AAAAAAAAAAAAAAAAA&#10;nwIAAGRycy9kb3ducmV2LnhtbFBLBQYAAAAABAAEAPcAAACQAwAAAAA=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075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  <v:textbox>
                            <w:txbxContent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住所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76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aG8MA&#10;AADcAAAADwAAAGRycy9kb3ducmV2LnhtbESPzWrDMBCE74W+g9hCb42U/hGcKCE0LeSQSxP3vlgb&#10;y8RaGWsTO29fFQo5DjPzDbNYjaFVF+pTE9nCdGJAEVfRNVxbKA9fTzNQSZAdtpHJwpUSrJb3dwss&#10;XBz4my57qVWGcCrQghfpCq1T5SlgmsSOOHvH2AeULPtaux6HDA+tfjbmXQdsOC947OjDU3Xan4MF&#10;EbeeXsvPkLY/424zeFO9YWnt48O4noMSGuUW/m9vnYUX8wp/Z/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aG8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Pr="00046FA6" w:rsidRDefault="00982E15" w:rsidP="00982E15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>ふりがな（アルファベット）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77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h9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sLs4T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eH3wgAAANwAAAAPAAAAAAAAAAAAAAAAAJgCAABkcnMvZG93&#10;bnJldi54bWxQSwUGAAAAAAQABAD1AAAAhwMAAAAA&#10;" filled="f" stroked="f">
                          <v:textbox style="mso-fit-shape-to-text:t">
                            <w:txbxContent>
                              <w:p w:rsidR="00982E15" w:rsidRDefault="00982E15" w:rsidP="00982E15">
                                <w:r>
                                  <w:fldChar w:fldCharType="begin"/>
                                </w:r>
                                <w:r>
                                  <w:instrText xml:space="preserve"> REF </w:instrText>
                                </w:r>
                                <w:r>
                                  <w:instrText>階級</w:instrText>
                                </w:r>
                                <w:r>
                                  <w:instrText xml:space="preserve">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78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  <v:textbox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instrText xml:space="preserve"> REF 氏名 \h </w:instrTex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79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1hcMA&#10;AADcAAAADwAAAGRycy9kb3ducmV2LnhtbESPQWsCMRSE74X+h/AKvdXElpa6GkVqCx68VLf3x+a5&#10;Wdy8LJunu/77plDwOMzMN8xiNYZWXahPTWQL04kBRVxF13BtoTx8Pb2DSoLssI1MFq6UYLW8v1tg&#10;4eLA33TZS60yhFOBFrxIV2idKk8B0yR2xNk7xj6gZNnX2vU4ZHho9bMxbzpgw3nBY0cfnqrT/hws&#10;iLj19Fp+hrT9GXebwZvqFUtrHx/G9RyU0Ci38H976yy8mB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1hc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ふりがな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949BD" w:rsidRPr="00895CA7" w:rsidRDefault="002949BD" w:rsidP="00E97375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150"/>
            </w:tblGrid>
            <w:tr w:rsidR="00895E1A" w:rsidTr="00121607">
              <w:trPr>
                <w:cantSplit/>
                <w:trHeight w:hRule="exact" w:val="3118"/>
              </w:trPr>
              <w:tc>
                <w:tcPr>
                  <w:tcW w:w="5159" w:type="dxa"/>
                </w:tcPr>
                <w:p w:rsidR="00895E1A" w:rsidRPr="00ED4D05" w:rsidRDefault="00982E15" w:rsidP="00121607">
                  <w:pPr>
                    <w:ind w:left="129" w:right="129"/>
                    <w:rPr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78432" behindDoc="0" locked="0" layoutInCell="1" allowOverlap="1" wp14:anchorId="40EC96B9" wp14:editId="4F5EFDB7">
                            <wp:simplePos x="0" y="0"/>
                            <wp:positionH relativeFrom="column">
                              <wp:posOffset>-28500</wp:posOffset>
                            </wp:positionH>
                            <wp:positionV relativeFrom="paragraph">
                              <wp:posOffset>1960463</wp:posOffset>
                            </wp:positionV>
                            <wp:extent cx="3268345" cy="1995805"/>
                            <wp:effectExtent l="0" t="0" r="0" b="4445"/>
                            <wp:wrapNone/>
                            <wp:docPr id="368" name="グループ化 3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68345" cy="1995805"/>
                                      <a:chOff x="0" y="0"/>
                                      <a:chExt cx="3268639" cy="1996232"/>
                                    </a:xfrm>
                                  </wpg:grpSpPr>
                                  <wps:wsp>
                                    <wps:cNvPr id="369" name="テキスト ボックス 3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9396" y="1112055"/>
                                        <a:ext cx="2012950" cy="243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wps:spPr>
                                    <wps:txbx>
                                      <w:txbxContent>
                                        <w:p w:rsidR="00982E15" w:rsidRPr="00B531D4" w:rsidRDefault="00982E15" w:rsidP="00982E15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instrText xml:space="preserve"> REF 所属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 xml:space="preserve">○○○○○○ 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spAutoFit/>
                                    </wps:bodyPr>
                                  </wps:wsp>
                                  <wpg:grpSp>
                                    <wpg:cNvPr id="370" name="グループ化 370"/>
                                    <wpg:cNvGrpSpPr/>
                                    <wpg:grpSpPr>
                                      <a:xfrm>
                                        <a:off x="0" y="0"/>
                                        <a:ext cx="3268639" cy="1996232"/>
                                        <a:chOff x="0" y="0"/>
                                        <a:chExt cx="3268639" cy="199623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71" name="図 371" descr="C:\Users\shinshiro\Desktop\新しいフォルダー\新城デザイン 2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864" t="42580" r="8213" b="10323"/>
                                        <a:stretch/>
                                      </pic:blipFill>
                                      <pic:spPr bwMode="auto">
                                        <a:xfrm>
                                          <a:off x="34119" y="0"/>
                                          <a:ext cx="3234520" cy="1296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374" name="テキスト ボックス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0376" y="1514902"/>
                                          <a:ext cx="2362200" cy="4813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982E15" w:rsidRPr="00305B0A" w:rsidRDefault="00982E15" w:rsidP="00982E15">
                                            <w:pPr>
                                              <w:spacing w:line="160" w:lineRule="exact"/>
                                              <w:ind w:right="129"/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fldChar w:fldCharType="begin"/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instrText xml:space="preserve"> REF </w:instrTex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instrText>住所</w:instrTex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instrText xml:space="preserve"> \h </w:instrTex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fldChar w:fldCharType="separate"/>
                                            </w:r>
                                            <w:r w:rsidRPr="00305B0A"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t>〒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</w:rPr>
                                              <w:t>○○○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</w:rPr>
                                              <w:t>-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</w:rPr>
                                              <w:t>○○○○</w:t>
                                            </w:r>
                                            <w:r w:rsidRPr="00305B0A"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</w:rPr>
                                              <w:t>住所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</w:rPr>
                                              <w:t>: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</w:rPr>
                                              <w:t>○○○○○</w:t>
                                            </w:r>
                                          </w:p>
                                          <w:p w:rsidR="00982E15" w:rsidRPr="00305B0A" w:rsidRDefault="00982E15" w:rsidP="00982E15">
                                            <w:pPr>
                                              <w:spacing w:line="160" w:lineRule="exact"/>
                                              <w:ind w:right="129"/>
                                              <w:jc w:val="left"/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TEL: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(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○○○○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)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○○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-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 xml:space="preserve">○○○○　　　　　　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t xml:space="preserve">  FAX:</w:t>
                                            </w:r>
                                            <w:r w:rsidRPr="008C1BC0"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(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○○○○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)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○○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-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  <w:u w:color="FFFFFF" w:themeColor="background1"/>
                                              </w:rPr>
                                              <w:t>○○○○</w:t>
                                            </w:r>
                                          </w:p>
                                          <w:p w:rsidR="00982E15" w:rsidRPr="00305B0A" w:rsidRDefault="00982E15" w:rsidP="00982E15">
                                            <w:pPr>
                                              <w:spacing w:line="160" w:lineRule="exact"/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t>E-mail: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</w:rPr>
                                              <w:t>○○○○○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75" name="テキスト ボックス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35235" y="1357794"/>
                                          <a:ext cx="1166494" cy="3295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982E15" w:rsidRPr="00046FA6" w:rsidRDefault="00982E15" w:rsidP="00982E15">
                                            <w:p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fldChar w:fldCharType="begin"/>
                                            </w:r>
                                            <w: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nstrText xml:space="preserve"> REF </w:instrText>
                                            </w:r>
                                            <w: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nstrText>ふりがな（アルファベット）</w:instrText>
                                            </w:r>
                                            <w: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nstrText xml:space="preserve"> \h </w:instrText>
                                            </w:r>
                                            <w: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r>
                                            <w: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fldChar w:fldCharType="separate"/>
                                            </w:r>
                                            <w:r w:rsidRPr="00046FA6">
                                              <w:rPr>
                                                <w:rFonts w:hint="eastAsia"/>
                                                <w:sz w:val="14"/>
                                                <w:szCs w:val="14"/>
                                              </w:rPr>
                                              <w:t>S</w:t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  <w:sz w:val="14"/>
                                                <w:szCs w:val="14"/>
                                              </w:rPr>
                                              <w:t>HINSHIRO TARO</w:t>
                                            </w:r>
                                            <w: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spAutoFit/>
                                      </wps:bodyPr>
                                    </wps:wsp>
                                    <wps:wsp>
                                      <wps:cNvPr id="376" name="テキスト ボックス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1289714"/>
                                          <a:ext cx="552734" cy="3275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982E15" w:rsidRDefault="00982E15" w:rsidP="00982E15">
                                            <w:r>
                                              <w:fldChar w:fldCharType="begin"/>
                                            </w:r>
                                            <w:r>
                                              <w:instrText xml:space="preserve"> REF </w:instrText>
                                            </w:r>
                                            <w:r>
                                              <w:instrText>階級</w:instrText>
                                            </w:r>
                                            <w:r>
                                              <w:instrText xml:space="preserve"> \h </w:instrText>
                                            </w:r>
                                            <w: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○○</w:t>
                                            </w:r>
                                            <w: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spAutoFit/>
                                      </wps:bodyPr>
                                    </wps:wsp>
                                    <wps:wsp>
                                      <wps:cNvPr id="377" name="テキスト ボックス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1665" y="1160060"/>
                                          <a:ext cx="1604010" cy="445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wps:spPr>
                                      <wps:txbx>
                                        <w:txbxContent>
                                          <w:p w:rsidR="00982E15" w:rsidRPr="00F07F53" w:rsidRDefault="00982E15" w:rsidP="00982E15">
                                            <w:pPr>
                                              <w:rPr>
                                                <w:rFonts w:asciiTheme="majorEastAsia" w:eastAsiaTheme="majorEastAsia" w:hAnsiTheme="majorEastAsia"/>
                                                <w:sz w:val="40"/>
                                                <w:szCs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EastAsia" w:eastAsiaTheme="majorEastAsia" w:hAnsiTheme="majorEastAsia"/>
                                                <w:sz w:val="40"/>
                                                <w:szCs w:val="40"/>
                                              </w:rPr>
                                              <w:fldChar w:fldCharType="begin"/>
                                            </w:r>
                                            <w:r>
                                              <w:rPr>
                                                <w:rFonts w:asciiTheme="majorEastAsia" w:eastAsiaTheme="majorEastAsia" w:hAnsiTheme="majorEastAsia"/>
                                                <w:sz w:val="40"/>
                                                <w:szCs w:val="40"/>
                                              </w:rPr>
                                              <w:instrText xml:space="preserve"> REF 氏名 \h </w:instrText>
                                            </w:r>
                                            <w:r>
                                              <w:rPr>
                                                <w:rFonts w:asciiTheme="majorEastAsia" w:eastAsiaTheme="majorEastAsia" w:hAnsiTheme="majorEastAsia"/>
                                                <w:sz w:val="40"/>
                                                <w:szCs w:val="40"/>
                                              </w:rPr>
                                            </w:r>
                                            <w:r>
                                              <w:rPr>
                                                <w:rFonts w:asciiTheme="majorEastAsia" w:eastAsiaTheme="majorEastAsia" w:hAnsiTheme="majorEastAsia"/>
                                                <w:sz w:val="40"/>
                                                <w:szCs w:val="40"/>
                                              </w:rPr>
                                              <w:fldChar w:fldCharType="separate"/>
                                            </w:r>
                                            <w:r w:rsidRPr="00F07F53">
                                              <w:rPr>
                                                <w:rFonts w:asciiTheme="majorEastAsia" w:eastAsiaTheme="majorEastAsia" w:hAnsiTheme="majorEastAsia" w:hint="eastAsia"/>
                                                <w:sz w:val="40"/>
                                                <w:szCs w:val="40"/>
                                              </w:rPr>
                                              <w:t xml:space="preserve">新城 </w:t>
                                            </w:r>
                                            <w:r>
                                              <w:rPr>
                                                <w:rFonts w:asciiTheme="majorEastAsia" w:eastAsiaTheme="majorEastAsia" w:hAnsiTheme="majorEastAsia" w:hint="eastAsia"/>
                                                <w:sz w:val="40"/>
                                                <w:szCs w:val="40"/>
                                              </w:rPr>
                                              <w:t>太郎</w:t>
                                            </w:r>
                                            <w:r>
                                              <w:rPr>
                                                <w:rFonts w:asciiTheme="majorEastAsia" w:eastAsiaTheme="majorEastAsia" w:hAnsiTheme="majorEastAsia"/>
                                                <w:sz w:val="40"/>
                                                <w:szCs w:val="40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1" name="テキスト ボックス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55845" y="1241946"/>
                                          <a:ext cx="1344304" cy="3275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982E15" w:rsidRPr="00F07F53" w:rsidRDefault="00982E15" w:rsidP="00982E15">
                                            <w:pP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fldChar w:fldCharType="begin"/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instrText xml:space="preserve"> REF </w:instrTex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instrText>ふりがな</w:instrTex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instrText xml:space="preserve"> \h </w:instrTex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fldChar w:fldCharType="separate"/>
                                            </w:r>
                                            <w:r w:rsidRPr="00F07F53"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t>し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t xml:space="preserve">んしろ　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 w:hint="eastAsia"/>
                                                <w:sz w:val="16"/>
                                                <w:szCs w:val="16"/>
                                              </w:rPr>
                                              <w:t>たろう</w:t>
                                            </w:r>
                                            <w:r>
                                              <w:rPr>
                                                <w:rFonts w:asciiTheme="minorHAnsi" w:eastAsiaTheme="majorEastAsia" w:hAnsiTheme="minorHAnsi"/>
                                                <w:sz w:val="16"/>
                                                <w:szCs w:val="16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sp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グループ化 368" o:spid="_x0000_s1080" style="position:absolute;left:0;text-align:left;margin-left:-2.25pt;margin-top:154.35pt;width:257.35pt;height:157.15pt;z-index:252178432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C/EIuPl6a5&#10;ujhfAQAAAAAAAP4rcH05n+b6xsvOVwAAAAAAAAAAAAAAAAAA+Gfilt3TmQIAAAAAAAAAAAAAAAAA&#10;wP9tLM4pAAAAAAAA4L8MmAEAAAAAAAD+S3naDJC64K0dXgSPAAAAAAAAwD8dqH4AAAAAAAD+4UD0&#10;AwAAAAAA8F+KmIFnGwLYBAAAAAAAAP6RmCbg+WbgabKu+WLvAAAAAAAAAPwfxP2VPM6UyYvbBgAA&#10;AAAAAMD/Ubw/eV1zK/mO8xUAAAAAAADgvwZLdl9nCgAAAAAAAAAAAAAAAAAA/2C8PJ0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">
                            <v:shape id="テキスト ボックス 369" o:spid="_x0000_s1081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QJc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B8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QJc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982E15" w:rsidRPr="00B531D4" w:rsidRDefault="00982E15" w:rsidP="00982E1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○○○○○○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group id="グループ化 370" o:spid="_x0000_s1082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      <v:shape id="図 371" o:spid="_x0000_s1083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69HXDAAAA3AAAAA8AAABkcnMvZG93bnJldi54bWxEj1FLxDAQhN8P/A9hBV+KTWvhlHq5Q0TB&#10;l0Na/QFrs7alzaYk613990YQfBxm5htmd1jdrE4U4ujZQJkXoIg7b0fuDby/PV/fgYqCbHH2TAa+&#10;KcJhf7HZYW39mRs6tdKrBOFYo4FBZKm1jt1ADmPuF+LkffrgUJIMvbYBzwnuZn1TFFvtcOS0MOBC&#10;jwN1U/vlDNgwtV11FN9+ZM1rM2fH6akUY64u14d7UEKr/If/2i/WQHVbwu+ZdAT0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r0dcMAAADcAAAADwAAAAAAAAAAAAAAAACf&#10;AgAAZHJzL2Rvd25yZXYueG1sUEsFBgAAAAAEAAQA9wAAAI8DAAAAAA==&#10;">
                                <v:imagedata r:id="rId8" o:title="新城デザイン 2" croptop="27905f" cropbottom="6765f" cropleft="2532f" cropright="5382f"/>
                                <v:path arrowok="t"/>
                              </v:shape>
                              <v:shape id="テキスト ボックス 2" o:spid="_x0000_s1084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            <v:textbox>
                                  <w:txbxContent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テキスト ボックス 2" o:spid="_x0000_s1085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M/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pYg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M/cMAAADcAAAADwAAAAAAAAAAAAAAAACYAgAAZHJzL2Rv&#10;d25yZXYueG1sUEsFBgAAAAAEAAQA9QAAAIgDAAAAAA==&#10;" filled="f" stroked="f">
                                <v:textbox style="mso-fit-shape-to-text:t">
                                  <w:txbxContent>
                                    <w:p w:rsidR="00982E15" w:rsidRPr="00046FA6" w:rsidRDefault="00982E15" w:rsidP="00982E15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テキスト ボックス 2" o:spid="_x0000_s1086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Sis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D8b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OSisMAAADcAAAADwAAAAAAAAAAAAAAAACYAgAAZHJzL2Rv&#10;d25yZXYueG1sUEsFBgAAAAAEAAQA9QAAAIgDAAAAAA==&#10;" filled="f" stroked="f">
                                <v:textbox style="mso-fit-shape-to-text:t">
                                  <w:txbxContent>
                                    <w:p w:rsidR="00982E15" w:rsidRDefault="00982E15" w:rsidP="00982E15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テキスト ボックス 2" o:spid="_x0000_s1087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          <v:textbo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テキスト ボックス 2" o:spid="_x0000_s1088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62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3rZwgAAANwAAAAPAAAAAAAAAAAAAAAAAJgCAABkcnMvZG93&#10;bnJldi54bWxQSwUGAAAAAAQABAD1AAAAhwMAAAAA&#10;" filled="f" stroked="f">
                                <v:textbox style="mso-fit-shape-to-text:t"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p w:rsidR="00895E1A" w:rsidRDefault="00895E1A" w:rsidP="00046FA6">
                  <w:pPr>
                    <w:ind w:right="129"/>
                    <w:jc w:val="left"/>
                    <w:rPr>
                      <w:rFonts w:asciiTheme="minorHAnsi" w:hAnsiTheme="minorHAnsi"/>
                      <w:sz w:val="24"/>
                    </w:rPr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895E1A" w:rsidRDefault="00895E1A" w:rsidP="00895E1A">
                  <w:pPr>
                    <w:ind w:right="129"/>
                  </w:pPr>
                </w:p>
              </w:tc>
            </w:tr>
          </w:tbl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4813D2" w:rsidRPr="00ED4D05" w:rsidRDefault="004813D2" w:rsidP="004813D2">
            <w:pPr>
              <w:ind w:left="129" w:right="129"/>
              <w:rPr>
                <w:sz w:val="24"/>
              </w:rPr>
            </w:pPr>
          </w:p>
          <w:p w:rsidR="009473DD" w:rsidRDefault="009473DD" w:rsidP="009E5344">
            <w:pPr>
              <w:rPr>
                <w:rFonts w:asciiTheme="minorHAnsi" w:hAnsiTheme="minorHAnsi"/>
                <w:sz w:val="24"/>
              </w:rPr>
            </w:pPr>
          </w:p>
          <w:p w:rsidR="009473DD" w:rsidRDefault="009473DD" w:rsidP="009E5344"/>
          <w:p w:rsidR="009473DD" w:rsidRDefault="009473DD" w:rsidP="009E5344"/>
          <w:p w:rsidR="009473DD" w:rsidRDefault="009473DD" w:rsidP="009E5344"/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982E15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21B84A7C" wp14:editId="360E431A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130810</wp:posOffset>
                      </wp:positionV>
                      <wp:extent cx="3268345" cy="1995805"/>
                      <wp:effectExtent l="0" t="0" r="0" b="4445"/>
                      <wp:wrapNone/>
                      <wp:docPr id="310" name="グループ化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312" name="テキスト ボックス 3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2E15" w:rsidRPr="00B531D4" w:rsidRDefault="00982E15" w:rsidP="00982E1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○○○○○○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313" name="グループ化 313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4" name="図 314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1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1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046FA6" w:rsidRDefault="00982E15" w:rsidP="00982E15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1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Default="00982E15" w:rsidP="00982E15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1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10" o:spid="_x0000_s1089" style="position:absolute;left:0;text-align:left;margin-left:-5.35pt;margin-top:10.3pt;width:257.35pt;height:157.15pt;z-index:252174336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C/EIuPl6a5ujhfAQAAAAAA&#10;AP4rcH05n+b6xsvOVwAAAAAAAAAAAAAAAAAA+Gfilt3TmQIAAAAAAAAAAAAAAAAAwP9tLM4pAAAA&#10;AAAA4L8MmAEAAAAAAAD+S3naDJC64K0dXgSPAAAAAAAAwD8dqH4AAAAAAAD+4UD0AwAAAAAA8F+K&#10;mIFnGwLYBAAAAAAAAP6RmCbg+WbgabKu+WLvAAAAAAAAAPwfxP2VPM6UyYvbBgAAAAAAAMD/Ubw/&#10;eV1zK/mO8xUAAAAAAADgvwZLdl9nCgAAAAAAAAAAAAAAAAAA/2C8PJ0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">
                      <v:shape id="テキスト ボックス 312" o:spid="_x0000_s1090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xKc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BbPo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3EpwgAAANwAAAAPAAAAAAAAAAAAAAAAAJgCAABkcnMvZG93&#10;bnJldi54bWxQSwUGAAAAAAQABAD1AAAAhwMAAAAA&#10;" filled="f" stroked="f">
                        <v:textbox style="mso-fit-shape-to-text:t">
                          <w:txbxContent>
                            <w:p w:rsidR="00982E15" w:rsidRPr="00B531D4" w:rsidRDefault="00982E15" w:rsidP="00982E1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○○○○○○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グループ化 313" o:spid="_x0000_s1091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shape id="図 314" o:spid="_x0000_s1092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sk3DAAAA3AAAAA8AAABkcnMvZG93bnJldi54bWxEj1FLxDAQhN8P/A9hBV+KTWsPkXq5Q0TB&#10;l0Na/QFrs7alzaYk613990YQfBxm5htmd1jdrE4U4ujZQJkXoIg7b0fuDby/PV/fgYqCbHH2TAa+&#10;KcJhf7HZYW39mRs6tdKrBOFYo4FBZKm1jt1ADmPuF+LkffrgUJIMvbYBzwnuZn1TFLfa4chpYcCF&#10;HgfqpvbLGbBharvqKL79yJrXZs6O01Mpxlxdrg/3oIRW+Q//tV+sgarcwu+ZdAT0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KyTcMAAADcAAAADwAAAAAAAAAAAAAAAACf&#10;AgAAZHJzL2Rvd25yZXYueG1sUEsFBgAAAAAEAAQA9wAAAI8DAAAAAA==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093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      <v:textbox>
                            <w:txbxContent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住所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94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3Ks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BLvoS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HcqwgAAANwAAAAPAAAAAAAAAAAAAAAAAJgCAABkcnMvZG93&#10;bnJldi54bWxQSwUGAAAAAAQABAD1AAAAhwMAAAAA&#10;" filled="f" stroked="f">
                          <v:textbox style="mso-fit-shape-to-text:t">
                            <w:txbxContent>
                              <w:p w:rsidR="00982E15" w:rsidRPr="00046FA6" w:rsidRDefault="00982E15" w:rsidP="00982E15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>ふりがな（アルファベット）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95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Ssc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PP+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DSsc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Default="00982E15" w:rsidP="00982E15">
                                <w:r>
                                  <w:fldChar w:fldCharType="begin"/>
                                </w:r>
                                <w:r>
                                  <w:instrText xml:space="preserve"> REF </w:instrText>
                                </w:r>
                                <w:r>
                                  <w:instrText>階級</w:instrText>
                                </w:r>
                                <w:r>
                                  <w:instrText xml:space="preserve">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96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      <v:textbox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instrText xml:space="preserve"> REF 氏名 \h </w:instrTex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97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7lMIA&#10;AADc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sAi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7uUwgAAANwAAAAPAAAAAAAAAAAAAAAAAJgCAABkcnMvZG93&#10;bnJldi54bWxQSwUGAAAAAAQABAD1AAAAhwMAAAAA&#10;" filled="f" stroked="f">
                          <v:textbox style="mso-fit-shape-to-text:t"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ふりがな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0F3DEF" w:rsidRDefault="00982E15" w:rsidP="009E5344">
            <w:pPr>
              <w:rPr>
                <w:noProof/>
              </w:rPr>
            </w:pPr>
            <w:bookmarkStart w:id="12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2CF198FF" wp14:editId="4B874195">
                      <wp:simplePos x="0" y="0"/>
                      <wp:positionH relativeFrom="column">
                        <wp:posOffset>10910</wp:posOffset>
                      </wp:positionH>
                      <wp:positionV relativeFrom="paragraph">
                        <wp:posOffset>-6350</wp:posOffset>
                      </wp:positionV>
                      <wp:extent cx="3268345" cy="1995805"/>
                      <wp:effectExtent l="0" t="0" r="0" b="4445"/>
                      <wp:wrapNone/>
                      <wp:docPr id="382" name="グループ化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383" name="テキスト ボックス 3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2E15" w:rsidRPr="00B531D4" w:rsidRDefault="00982E15" w:rsidP="00982E1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○○○○○○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384" name="グループ化 384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5" name="図 385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8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93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046FA6" w:rsidRDefault="00982E15" w:rsidP="00982E15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9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Default="00982E15" w:rsidP="00982E15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9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82" o:spid="_x0000_s1098" style="position:absolute;left:0;text-align:left;margin-left:.85pt;margin-top:-.5pt;width:257.35pt;height:157.15pt;z-index:252180480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L8Qi4+Xprm6OF8BAAAAAAAA&#10;/itwfTmf5vrGy85XAAAAAAAAAAAAAAAAAAD4Z+KW3dOZAgAAAAAAAAAAAAAAAADA/20szikAAAAA&#10;AADgvwyYAQAAAAAAAP5LedoMkLrgrR1eBI8AAAAAAADAPx2ofgAAAAAAAP7hQPQDAAAAAADwX4qY&#10;gWcbAtgEAAAAAAAA/pGYJuD5ZuBpsq75Yu8AAAAAAAAA/B/E/ZU8zpTJi9sGAAAAAAAAwP9RvD95&#10;XXMr+Y7zFQAAAAAAAOC/Bkt2X2cKAAAAAAAAAAAAAAAAAAD/YLw8nQ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">
                      <v:shape id="テキスト ボックス 383" o:spid="_x0000_s1099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BNcMA&#10;AADcAAAADwAAAGRycy9kb3ducmV2LnhtbESPQWvCQBSE74L/YXmF3nRjx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FBNcMAAADcAAAADwAAAAAAAAAAAAAAAACYAgAAZHJzL2Rv&#10;d25yZXYueG1sUEsFBgAAAAAEAAQA9QAAAIgDAAAAAA==&#10;" filled="f" stroked="f">
                        <v:textbox style="mso-fit-shape-to-text:t">
                          <w:txbxContent>
                            <w:p w:rsidR="00982E15" w:rsidRPr="00B531D4" w:rsidRDefault="00982E15" w:rsidP="00982E1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○○○○○○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グループ化 384" o:spid="_x0000_s1100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<v:shape id="図 385" o:spid="_x0000_s1101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glHEAAAA3AAAAA8AAABkcnMvZG93bnJldi54bWxEj1FrwkAQhN8L/Q/HFnyRelFpkegppVTo&#10;i5TE/oBtbk1Ccnvhbqvx3/cEoY/DzHzDbHaj69WZQmw9G5jPMlDElbct1wa+j/vnFagoyBZ7z2Tg&#10;ShF228eHDebWX7igcym1ShCOORpoRIZc61g15DDO/ECcvJMPDiXJUGsb8JLgrteLLHvVDltOCw0O&#10;9N5Q1ZW/zoANXVktD+LLn2nxVfTTQ/cxF2MmT+PbGpTQKP/he/vTGliuXuB2Jh0Bv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UglHEAAAA3AAAAA8AAAAAAAAAAAAAAAAA&#10;nwIAAGRycy9kb3ducmV2LnhtbFBLBQYAAAAABAAEAPcAAACQAwAAAAA=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102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  <v:textbox>
                            <w:txbxContent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住所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103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X6MMA&#10;AADcAAAADwAAAGRycy9kb3ducmV2LnhtbESPQWvCQBSE7wX/w/KE3urGiqVGVxG14KGX2nh/ZJ/Z&#10;YPZtyL6a+O/dQqHHYWa+YVabwTfqRl2sAxuYTjJQxGWwNVcGiu+Pl3dQUZAtNoHJwJ0ibNajpxXm&#10;NvT8RbeTVCpBOOZowIm0udaxdOQxTkJLnLxL6DxKkl2lbYd9gvtGv2bZm/ZYc1pw2NLOUXk9/XgD&#10;InY7vRcHH4/n4XPfu6ycY2HM83jYLkEJDfIf/msfrYHZ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jX6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Pr="00046FA6" w:rsidRDefault="00982E15" w:rsidP="00982E15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>ふりがな（アルファベット）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104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PnM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3MFi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Pn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Default="00982E15" w:rsidP="00982E15">
                                <w:r>
                                  <w:fldChar w:fldCharType="begin"/>
                                </w:r>
                                <w:r>
                                  <w:instrText xml:space="preserve"> REF </w:instrText>
                                </w:r>
                                <w:r>
                                  <w:instrText>階級</w:instrText>
                                </w:r>
                                <w:r>
                                  <w:instrText xml:space="preserve">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105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      <v:textbox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instrText xml:space="preserve"> REF 氏名 \h </w:instrTex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106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Lpr8A&#10;AADcAAAADwAAAGRycy9kb3ducmV2LnhtbERPTWvCQBC9F/wPyxR6q5uIFkldRbSCBy9qvA/ZaTY0&#10;OxuyUxP/ffdQ8Ph436vN6Ft1pz42gQ3k0wwUcRVsw7WB8np4X4KKgmyxDUwGHhRhs568rLCwYeAz&#10;3S9SqxTCsUADTqQrtI6VI49xGjrixH2H3qMk2Nfa9jikcN/qWZZ9aI8NpwaHHe0cVT+XX29AxG7z&#10;R/nl4/E2nvaDy6oFlsa8vY7bT1BCozzF/+6jNTDP09p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YumvwAAANwAAAAPAAAAAAAAAAAAAAAAAJgCAABkcnMvZG93bnJl&#10;di54bWxQSwUGAAAAAAQABAD1AAAAhAMAAAAA&#10;" filled="f" stroked="f">
                          <v:textbox style="mso-fit-shape-to-text:t"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ふりがな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bookmarkEnd w:id="12"/>
          </w:p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5137A7" w:rsidRDefault="00982E15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2B463F25" wp14:editId="40F12CB5">
                      <wp:simplePos x="0" y="0"/>
                      <wp:positionH relativeFrom="column">
                        <wp:posOffset>-66030</wp:posOffset>
                      </wp:positionH>
                      <wp:positionV relativeFrom="paragraph">
                        <wp:posOffset>-3810</wp:posOffset>
                      </wp:positionV>
                      <wp:extent cx="3268345" cy="1995805"/>
                      <wp:effectExtent l="0" t="0" r="0" b="4445"/>
                      <wp:wrapNone/>
                      <wp:docPr id="323" name="グループ化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345" cy="1995805"/>
                                <a:chOff x="0" y="0"/>
                                <a:chExt cx="3268639" cy="1996232"/>
                              </a:xfrm>
                            </wpg:grpSpPr>
                            <wps:wsp>
                              <wps:cNvPr id="347" name="テキスト ボックス 3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396" y="1112055"/>
                                  <a:ext cx="201295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2E15" w:rsidRPr="00B531D4" w:rsidRDefault="00982E15" w:rsidP="00982E1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○○○○○○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352" name="グループ化 352"/>
                              <wpg:cNvGrpSpPr/>
                              <wpg:grpSpPr>
                                <a:xfrm>
                                  <a:off x="0" y="0"/>
                                  <a:ext cx="3268639" cy="1996232"/>
                                  <a:chOff x="0" y="0"/>
                                  <a:chExt cx="3268639" cy="19962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2" name="図 362" descr="C:\Users\shinshiro\Desktop\新しいフォルダー\新城デザイン 2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4" t="42580" r="8213" b="10323"/>
                                  <a:stretch/>
                                </pic:blipFill>
                                <pic:spPr bwMode="auto">
                                  <a:xfrm>
                                    <a:off x="34119" y="0"/>
                                    <a:ext cx="3234520" cy="129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63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376" y="1514902"/>
                                    <a:ext cx="2362200" cy="481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住所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</w:t>
                                      </w:r>
                                      <w:r w:rsidRPr="00305B0A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住所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ind w:right="129"/>
                                        <w:jc w:val="lef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○○○○　　　　　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  FAX:</w:t>
                                      </w:r>
                                      <w:r w:rsidRPr="008C1BC0"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○○○○</w:t>
                                      </w:r>
                                    </w:p>
                                    <w:p w:rsidR="00982E15" w:rsidRPr="00305B0A" w:rsidRDefault="00982E15" w:rsidP="00982E15">
                                      <w:pPr>
                                        <w:spacing w:line="160" w:lineRule="exact"/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E-mail: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○○○○○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5235" y="1357794"/>
                                    <a:ext cx="1166494" cy="32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046FA6" w:rsidRDefault="00982E15" w:rsidP="00982E15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>ふりがな（アルファベット）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046FA6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HINSHIRO TARO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6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89714"/>
                                    <a:ext cx="552734" cy="327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Default="00982E15" w:rsidP="00982E15"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REF </w:instrText>
                                      </w:r>
                                      <w:r>
                                        <w:instrText>階級</w:instrText>
                                      </w:r>
                                      <w:r>
                                        <w:instrText xml:space="preserve"> \h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○○</w: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6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1665" y="1160060"/>
                                    <a:ext cx="1604010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instrText xml:space="preserve"> REF 氏名 \h </w:instrTex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 xml:space="preserve">新城 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sz w:val="40"/>
                                          <w:szCs w:val="40"/>
                                        </w:rPr>
                                        <w:t>太郎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55845" y="1241946"/>
                                    <a:ext cx="1344304" cy="327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82E15" w:rsidRPr="00F07F53" w:rsidRDefault="00982E15" w:rsidP="00982E15">
                                      <w:pP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REF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>ふりがな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instrText xml:space="preserve"> \h </w:instrTex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F07F53"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>し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t xml:space="preserve">んしろ　</w:t>
                                      </w:r>
                                      <w:r>
                                        <w:rPr>
                                          <w:rFonts w:asciiTheme="minorHAnsi" w:eastAsiaTheme="majorEastAsia" w:hAnsiTheme="minorHAnsi" w:hint="eastAsia"/>
                                          <w:sz w:val="16"/>
                                          <w:szCs w:val="16"/>
                                        </w:rPr>
                                        <w:t>たろう</w:t>
                                      </w:r>
                                      <w:r>
                                        <w:rPr>
                                          <w:rFonts w:asciiTheme="minorHAnsi" w:eastAsiaTheme="majorEastAsia" w:hAnsiTheme="minorHAns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23" o:spid="_x0000_s1107" style="position:absolute;left:0;text-align:left;margin-left:-5.2pt;margin-top:-.3pt;width:257.35pt;height:157.15pt;z-index:252176384" coordsize="32686,19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L8Qi4+Xprm6OF8BAAAA&#10;AAAA/itwfTmf5vrGy85XAAAAAAAAAAAAAAAAAAD4Z+KW3dOZAgAAAAAAAAAAAAAAAADA/20szikA&#10;AAAAAADgvwyYAQAAAAAAAP5LedoMkLrgrR1eBI8AAAAAAADAPx2ofgAAAAAAAP7hQPQDAAAAAADw&#10;X4qYgWcbAtgEAAAAAAAA/pGYJuD5ZuBpsq75Yu8AAAAAAAAA/B/E/ZU8zpTJi9sGAAAAAAAAwP9R&#10;vD95XXMr+Y7zFQAAAAAAAOC/Bkt2X2cKAAAAAAAAAAAAAAAAAAD/YLw8nQ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">
                      <v:shape id="テキスト ボックス 347" o:spid="_x0000_s1108" type="#_x0000_t202" style="position:absolute;left:4093;top:11120;width:20130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9rM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Xu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9rMMAAADcAAAADwAAAAAAAAAAAAAAAACYAgAAZHJzL2Rv&#10;d25yZXYueG1sUEsFBgAAAAAEAAQA9QAAAIgDAAAAAA==&#10;" filled="f" stroked="f">
                        <v:textbox style="mso-fit-shape-to-text:t">
                          <w:txbxContent>
                            <w:p w:rsidR="00982E15" w:rsidRPr="00B531D4" w:rsidRDefault="00982E15" w:rsidP="00982E1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○○○○○○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グループ化 352" o:spid="_x0000_s1109" style="position:absolute;width:32686;height:19962" coordsize="32686,19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<v:shape id="図 362" o:spid="_x0000_s1110" type="#_x0000_t75" style="position:absolute;left:341;width:32345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/N/EAAAA3AAAAA8AAABkcnMvZG93bnJldi54bWxEj1FrwkAQhN8L/Q/HFnyRelFBJM0ppVjo&#10;i5REf8A2t01CcnvhbtX473uFQh+HmfmGKfaTG9SVQuw8G1guMlDEtbcdNwbOp/fnLagoyBYHz2Tg&#10;ThH2u8eHAnPrb1zStZJGJQjHHA20ImOudaxbchgXfiRO3rcPDiXJ0Ggb8JbgbtCrLNtohx2nhRZH&#10;emup7quLM2BDX9Xro/jqa15+lsP82B+WYszsaXp9ASU0yX/4r/1hDaw3K/g9k46A3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x/N/EAAAA3AAAAA8AAAAAAAAAAAAAAAAA&#10;nwIAAGRycy9kb3ducmV2LnhtbFBLBQYAAAAABAAEAPcAAACQAwAAAAA=&#10;">
                          <v:imagedata r:id="rId8" o:title="新城デザイン 2" croptop="27905f" cropbottom="6765f" cropleft="2532f" cropright="5382f"/>
                          <v:path arrowok="t"/>
                        </v:shape>
                        <v:shape id="テキスト ボックス 2" o:spid="_x0000_s1111" type="#_x0000_t202" style="position:absolute;left:4503;top:15149;width:23622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      <v:textbox>
                            <w:txbxContent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住所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〒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</w:t>
                                </w:r>
                                <w:r w:rsidRPr="00305B0A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住所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ind w:right="129"/>
                                  <w:jc w:val="lef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○○○○　　　　　　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  FAX:</w:t>
                                </w:r>
                                <w:r w:rsidRPr="008C1BC0"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-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○○○○</w:t>
                                </w:r>
                              </w:p>
                              <w:p w:rsidR="00982E15" w:rsidRPr="00305B0A" w:rsidRDefault="00982E15" w:rsidP="00982E15">
                                <w:pPr>
                                  <w:spacing w:line="160" w:lineRule="exact"/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E-mail: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○○○○○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112" type="#_x0000_t202" style="position:absolute;left:15352;top:13577;width:1166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/u8MA&#10;AADcAAAADwAAAGRycy9kb3ducmV2LnhtbESPQWvCQBSE74L/YXlCb7rRVimpq4htwUMvxnh/ZF+z&#10;odm3Iftq4r/vFgo9DjPzDbPdj75VN+pjE9jAcpGBIq6Cbbg2UF7e58+goiBbbAOTgTtF2O+mky3m&#10;Ngx8plshtUoQjjkacCJdrnWsHHmMi9ARJ+8z9B4lyb7WtschwX2rV1m20R4bTgsOOzo6qr6Kb29A&#10;xB6W9/LNx9N1/HgdXFatsTTmYTYeXkAJjfIf/mufrIHHzR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Q/u8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Pr="00046FA6" w:rsidRDefault="00982E15" w:rsidP="00982E15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>ふりがな（アルファベット）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046FA6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HINSHIRO TARO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113" type="#_x0000_t202" style="position:absolute;top:12897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aIMMA&#10;AADcAAAADwAAAGRycy9kb3ducmV2LnhtbESPT2vCQBTE7wW/w/IEb3VjRSnRVcQ/4KEXbbw/sq/Z&#10;0OzbkH018dt3CwWPw8z8hllvB9+oO3WxDmxgNs1AEZfB1lwZKD5Pr++goiBbbAKTgQdF2G5GL2vM&#10;bej5QverVCpBOOZowIm0udaxdOQxTkNLnLyv0HmUJLtK2w77BPeNfsuypfZYc1pw2NLeUfl9/fEG&#10;ROxu9iiOPp5vw8ehd1m5wMKYyXjYrUAJDfIM/7fP1sB8uY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iaI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Default="00982E15" w:rsidP="00982E15">
                                <w:r>
                                  <w:fldChar w:fldCharType="begin"/>
                                </w:r>
                                <w:r>
                                  <w:instrText xml:space="preserve"> REF </w:instrText>
                                </w:r>
                                <w:r>
                                  <w:instrText>階級</w:instrText>
                                </w:r>
                                <w:r>
                                  <w:instrText xml:space="preserve">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hint="eastAsia"/>
                                  </w:rPr>
                                  <w:t>○○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114" type="#_x0000_t202" style="position:absolute;left:3616;top:11600;width:16040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      <v:textbox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instrText xml:space="preserve"> REF 氏名 \h </w:instrTex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 xml:space="preserve">新城 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40"/>
                                    <w:szCs w:val="40"/>
                                  </w:rPr>
                                  <w:t>太郎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115" type="#_x0000_t202" style="position:absolute;left:15558;top:12419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hzM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hz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82E15" w:rsidRPr="00F07F53" w:rsidRDefault="00982E15" w:rsidP="00982E15">
                                <w:pP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REF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>ふりがな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instrText xml:space="preserve"> \h </w:instrTex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07F53"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>し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t xml:space="preserve">んしろ　</w:t>
                                </w:r>
                                <w:r>
                                  <w:rPr>
                                    <w:rFonts w:asciiTheme="minorHAnsi" w:eastAsiaTheme="majorEastAsia" w:hAnsiTheme="minorHAnsi" w:hint="eastAsia"/>
                                    <w:sz w:val="16"/>
                                    <w:szCs w:val="16"/>
                                  </w:rPr>
                                  <w:t>たろう</w:t>
                                </w:r>
                                <w:r>
                                  <w:rPr>
                                    <w:rFonts w:asciiTheme="minorHAnsi" w:eastAsiaTheme="majorEastAsia" w:hAnsi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</w:tc>
      </w:tr>
    </w:tbl>
    <w:p w:rsidR="002949BD" w:rsidRDefault="002949BD"/>
    <w:sectPr w:rsidR="002949BD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AD8" w:rsidRDefault="00FE1AD8" w:rsidP="008F49CC">
      <w:r>
        <w:separator/>
      </w:r>
    </w:p>
  </w:endnote>
  <w:endnote w:type="continuationSeparator" w:id="0">
    <w:p w:rsidR="00FE1AD8" w:rsidRDefault="00FE1AD8" w:rsidP="008F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AD8" w:rsidRDefault="00FE1AD8" w:rsidP="008F49CC">
      <w:r>
        <w:separator/>
      </w:r>
    </w:p>
  </w:footnote>
  <w:footnote w:type="continuationSeparator" w:id="0">
    <w:p w:rsidR="00FE1AD8" w:rsidRDefault="00FE1AD8" w:rsidP="008F4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46FA6"/>
    <w:rsid w:val="000B6C03"/>
    <w:rsid w:val="000D04C8"/>
    <w:rsid w:val="000E403F"/>
    <w:rsid w:val="000F3DEF"/>
    <w:rsid w:val="00111E09"/>
    <w:rsid w:val="0011641F"/>
    <w:rsid w:val="00132407"/>
    <w:rsid w:val="001373ED"/>
    <w:rsid w:val="001517A7"/>
    <w:rsid w:val="00154691"/>
    <w:rsid w:val="0016715A"/>
    <w:rsid w:val="001937C3"/>
    <w:rsid w:val="001D7321"/>
    <w:rsid w:val="00217860"/>
    <w:rsid w:val="002456F1"/>
    <w:rsid w:val="002714E6"/>
    <w:rsid w:val="002949BD"/>
    <w:rsid w:val="002962FE"/>
    <w:rsid w:val="002B501C"/>
    <w:rsid w:val="002C7C60"/>
    <w:rsid w:val="002D3E61"/>
    <w:rsid w:val="00305B0A"/>
    <w:rsid w:val="00307B34"/>
    <w:rsid w:val="00312625"/>
    <w:rsid w:val="003176F1"/>
    <w:rsid w:val="00372265"/>
    <w:rsid w:val="003A4397"/>
    <w:rsid w:val="003B3D24"/>
    <w:rsid w:val="003C1001"/>
    <w:rsid w:val="003C54CC"/>
    <w:rsid w:val="003F68DF"/>
    <w:rsid w:val="00400DCE"/>
    <w:rsid w:val="00401F28"/>
    <w:rsid w:val="00424283"/>
    <w:rsid w:val="004813D2"/>
    <w:rsid w:val="0048452A"/>
    <w:rsid w:val="0048499D"/>
    <w:rsid w:val="00486067"/>
    <w:rsid w:val="004A1DCF"/>
    <w:rsid w:val="004B26D5"/>
    <w:rsid w:val="004B5FF0"/>
    <w:rsid w:val="005137A7"/>
    <w:rsid w:val="00526D29"/>
    <w:rsid w:val="00544B29"/>
    <w:rsid w:val="00552DBC"/>
    <w:rsid w:val="00596868"/>
    <w:rsid w:val="005A364C"/>
    <w:rsid w:val="005C5B01"/>
    <w:rsid w:val="005D7E06"/>
    <w:rsid w:val="005E5563"/>
    <w:rsid w:val="005E6C9E"/>
    <w:rsid w:val="005F2FE7"/>
    <w:rsid w:val="00601C04"/>
    <w:rsid w:val="006027D4"/>
    <w:rsid w:val="00684AB1"/>
    <w:rsid w:val="006B78EE"/>
    <w:rsid w:val="00715A0E"/>
    <w:rsid w:val="00727AFC"/>
    <w:rsid w:val="0074235B"/>
    <w:rsid w:val="00797358"/>
    <w:rsid w:val="00823256"/>
    <w:rsid w:val="00826474"/>
    <w:rsid w:val="008301A5"/>
    <w:rsid w:val="00835EED"/>
    <w:rsid w:val="00895CA7"/>
    <w:rsid w:val="00895E1A"/>
    <w:rsid w:val="008C1BC0"/>
    <w:rsid w:val="008F00AD"/>
    <w:rsid w:val="008F49CC"/>
    <w:rsid w:val="00903F65"/>
    <w:rsid w:val="009473DD"/>
    <w:rsid w:val="00963883"/>
    <w:rsid w:val="009819C7"/>
    <w:rsid w:val="00982E15"/>
    <w:rsid w:val="0098430F"/>
    <w:rsid w:val="009A1E7D"/>
    <w:rsid w:val="009B3167"/>
    <w:rsid w:val="00A40FBB"/>
    <w:rsid w:val="00A468B5"/>
    <w:rsid w:val="00A51A30"/>
    <w:rsid w:val="00A72F8B"/>
    <w:rsid w:val="00A7393C"/>
    <w:rsid w:val="00AA214D"/>
    <w:rsid w:val="00B531D4"/>
    <w:rsid w:val="00B53F4F"/>
    <w:rsid w:val="00B856D4"/>
    <w:rsid w:val="00BB431B"/>
    <w:rsid w:val="00BD3E5F"/>
    <w:rsid w:val="00C617AF"/>
    <w:rsid w:val="00CC26C6"/>
    <w:rsid w:val="00CE5C45"/>
    <w:rsid w:val="00CF1CE3"/>
    <w:rsid w:val="00D13631"/>
    <w:rsid w:val="00D13C85"/>
    <w:rsid w:val="00D15D19"/>
    <w:rsid w:val="00D522E0"/>
    <w:rsid w:val="00DC312A"/>
    <w:rsid w:val="00DC7FD4"/>
    <w:rsid w:val="00E04710"/>
    <w:rsid w:val="00E07783"/>
    <w:rsid w:val="00E14298"/>
    <w:rsid w:val="00E22A27"/>
    <w:rsid w:val="00E27527"/>
    <w:rsid w:val="00E46501"/>
    <w:rsid w:val="00E940F1"/>
    <w:rsid w:val="00EB5191"/>
    <w:rsid w:val="00EC649B"/>
    <w:rsid w:val="00F07F53"/>
    <w:rsid w:val="00F33874"/>
    <w:rsid w:val="00F47631"/>
    <w:rsid w:val="00F73E06"/>
    <w:rsid w:val="00F96C82"/>
    <w:rsid w:val="00FA3A8C"/>
    <w:rsid w:val="00FB6ACE"/>
    <w:rsid w:val="00FE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omote</Template>
  <TotalTime>6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shinshiro</cp:lastModifiedBy>
  <cp:revision>3</cp:revision>
  <cp:lastPrinted>2016-03-18T02:22:00Z</cp:lastPrinted>
  <dcterms:created xsi:type="dcterms:W3CDTF">2016-03-28T02:24:00Z</dcterms:created>
  <dcterms:modified xsi:type="dcterms:W3CDTF">2016-03-30T09:22:00Z</dcterms:modified>
</cp:coreProperties>
</file>